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85" w:rsidRDefault="000E1685" w:rsidP="009144E7">
      <w:pPr>
        <w:jc w:val="center"/>
      </w:pPr>
      <w:r>
        <w:t>ПСКОВСКАЯ ОБЛАСТЬ</w:t>
      </w:r>
    </w:p>
    <w:p w:rsidR="000E1685" w:rsidRDefault="000E1685" w:rsidP="009144E7">
      <w:pPr>
        <w:jc w:val="center"/>
      </w:pPr>
      <w:r>
        <w:t>МУНИЦИПАЛЬНОЕ ОБРАЗОВАНИЕ «ДЕДОВИЧСКИЙ МУНИЦИПАЛЬНЫЙ ОКРУГ»</w:t>
      </w:r>
    </w:p>
    <w:p w:rsidR="000E1685" w:rsidRDefault="000E1685" w:rsidP="009144E7">
      <w:pPr>
        <w:jc w:val="center"/>
      </w:pPr>
    </w:p>
    <w:p w:rsidR="000E1685" w:rsidRDefault="000E1685" w:rsidP="009144E7">
      <w:pPr>
        <w:jc w:val="center"/>
      </w:pPr>
      <w:r>
        <w:t>СОБРАНИЕ ДЕПУТАТОВ ДЕДОВИЧСКОГО МУНИЦИПАЛЬНОГО ОКРУГА</w:t>
      </w:r>
    </w:p>
    <w:p w:rsidR="000E1685" w:rsidRDefault="000E1685" w:rsidP="009144E7">
      <w:pPr>
        <w:jc w:val="center"/>
      </w:pPr>
    </w:p>
    <w:p w:rsidR="000E1685" w:rsidRDefault="000E1685" w:rsidP="009144E7">
      <w:pPr>
        <w:jc w:val="center"/>
      </w:pPr>
      <w:r>
        <w:t xml:space="preserve">                                                          РЕШЕНИЕ                                              проект</w:t>
      </w:r>
    </w:p>
    <w:p w:rsidR="000E1685" w:rsidRDefault="000E1685" w:rsidP="009144E7">
      <w:pPr>
        <w:jc w:val="both"/>
      </w:pPr>
    </w:p>
    <w:p w:rsidR="000E1685" w:rsidRDefault="000E1685" w:rsidP="009144E7">
      <w:pPr>
        <w:jc w:val="both"/>
      </w:pPr>
    </w:p>
    <w:p w:rsidR="000E1685" w:rsidRDefault="000E1685" w:rsidP="009144E7">
      <w:pPr>
        <w:jc w:val="both"/>
      </w:pPr>
      <w:r>
        <w:t xml:space="preserve">от                     № </w:t>
      </w:r>
    </w:p>
    <w:p w:rsidR="000E1685" w:rsidRDefault="000E1685" w:rsidP="009144E7">
      <w:pPr>
        <w:jc w:val="both"/>
      </w:pPr>
      <w:r>
        <w:t>(принято на 9-ой очередной</w:t>
      </w:r>
    </w:p>
    <w:p w:rsidR="000E1685" w:rsidRDefault="000E1685" w:rsidP="009144E7">
      <w:pPr>
        <w:jc w:val="both"/>
      </w:pPr>
      <w:r>
        <w:t>сессии Собрания депутатов</w:t>
      </w:r>
    </w:p>
    <w:p w:rsidR="000E1685" w:rsidRDefault="000E1685" w:rsidP="009144E7">
      <w:pPr>
        <w:jc w:val="both"/>
      </w:pPr>
      <w:r>
        <w:t xml:space="preserve">Дедовичского муниципального </w:t>
      </w:r>
    </w:p>
    <w:p w:rsidR="000E1685" w:rsidRDefault="000E1685" w:rsidP="009144E7">
      <w:pPr>
        <w:jc w:val="both"/>
      </w:pPr>
      <w:r>
        <w:t xml:space="preserve">округа первого созыва) </w:t>
      </w:r>
    </w:p>
    <w:p w:rsidR="000E1685" w:rsidRDefault="000E1685" w:rsidP="009144E7">
      <w:r>
        <w:t>рп. Дедовичи</w:t>
      </w:r>
    </w:p>
    <w:p w:rsidR="000E1685" w:rsidRPr="009D3B53" w:rsidRDefault="000E1685" w:rsidP="00675A33"/>
    <w:p w:rsidR="000E1685" w:rsidRPr="009D3B53" w:rsidRDefault="000E1685" w:rsidP="009144E7">
      <w:pPr>
        <w:jc w:val="center"/>
      </w:pPr>
      <w:r w:rsidRPr="009D3B53">
        <w:t>Об утверждении отчёта об исполнении</w:t>
      </w:r>
    </w:p>
    <w:p w:rsidR="000E1685" w:rsidRPr="009D3B53" w:rsidRDefault="000E1685" w:rsidP="009F29D2">
      <w:pPr>
        <w:ind w:right="278"/>
        <w:jc w:val="center"/>
      </w:pPr>
      <w:r w:rsidRPr="009D3B53">
        <w:t>бюджета муниципального образования</w:t>
      </w:r>
    </w:p>
    <w:p w:rsidR="000E1685" w:rsidRPr="009D3B53" w:rsidRDefault="000E1685" w:rsidP="009144E7">
      <w:pPr>
        <w:jc w:val="center"/>
      </w:pPr>
      <w:r w:rsidRPr="009D3B53">
        <w:t>«</w:t>
      </w:r>
      <w:r>
        <w:t>Пожеревицкая</w:t>
      </w:r>
      <w:r w:rsidRPr="009D3B53">
        <w:t xml:space="preserve"> волость» за 2025 год</w:t>
      </w:r>
    </w:p>
    <w:p w:rsidR="000E1685" w:rsidRPr="009D3B53" w:rsidRDefault="000E1685" w:rsidP="009F29D2">
      <w:pPr>
        <w:ind w:right="398"/>
        <w:jc w:val="both"/>
      </w:pPr>
    </w:p>
    <w:p w:rsidR="000E1685" w:rsidRPr="009D3B53" w:rsidRDefault="000E1685" w:rsidP="009F29D2">
      <w:pPr>
        <w:ind w:right="398" w:firstLine="567"/>
        <w:jc w:val="both"/>
        <w:rPr>
          <w:color w:val="333333"/>
          <w:shd w:val="clear" w:color="auto" w:fill="FFFFFF"/>
        </w:rPr>
      </w:pPr>
      <w:r w:rsidRPr="009D3B53">
        <w:t xml:space="preserve">В соответствии со статьей 16 Федерального закона </w:t>
      </w:r>
      <w:r w:rsidRPr="009D3B53">
        <w:rPr>
          <w:rStyle w:val="Strong"/>
          <w:b w:val="0"/>
          <w:bCs w:val="0"/>
          <w:color w:val="333333"/>
          <w:shd w:val="clear" w:color="auto" w:fill="FFFFFF"/>
        </w:rPr>
        <w:t>от 20.03.2025 №33-ФЗ</w:t>
      </w:r>
      <w:r w:rsidRPr="009D3B53">
        <w:rPr>
          <w:b/>
          <w:bCs/>
          <w:color w:val="333333"/>
          <w:shd w:val="clear" w:color="auto" w:fill="FFFFFF"/>
        </w:rPr>
        <w:t> </w:t>
      </w:r>
      <w:r w:rsidRPr="009D3B53">
        <w:rPr>
          <w:rStyle w:val="Strong"/>
          <w:b w:val="0"/>
          <w:bCs w:val="0"/>
          <w:color w:val="333333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</w:t>
      </w:r>
      <w:r w:rsidRPr="009D3B53">
        <w:rPr>
          <w:color w:val="333333"/>
          <w:shd w:val="clear" w:color="auto" w:fill="FFFFFF"/>
        </w:rPr>
        <w:t xml:space="preserve"> Собрание депутатов Дедовичского муниципального округа РЕШИЛО:</w:t>
      </w:r>
    </w:p>
    <w:p w:rsidR="000E1685" w:rsidRPr="007C5F70" w:rsidRDefault="000E1685" w:rsidP="009F29D2">
      <w:pPr>
        <w:ind w:right="398" w:firstLine="567"/>
        <w:jc w:val="both"/>
      </w:pPr>
      <w:r w:rsidRPr="009D3B53">
        <w:t>1. Утвердить отчёт об исполнении бюджета муниципального образования «</w:t>
      </w:r>
      <w:r>
        <w:t>Пожеревицкая</w:t>
      </w:r>
      <w:r w:rsidRPr="009D3B53">
        <w:t xml:space="preserve"> волость» (далее – бюджет поселения) за 2025 год по доходам в сумме </w:t>
      </w:r>
      <w:r w:rsidRPr="007C5F70">
        <w:t>12382 тыс. руб., по расходам в сумме 11560 тыс. руб., с превышением доходов над расходами в сумме 822 тыс. руб.</w:t>
      </w:r>
    </w:p>
    <w:p w:rsidR="000E1685" w:rsidRPr="007C5F70" w:rsidRDefault="000E1685" w:rsidP="009F29D2">
      <w:pPr>
        <w:ind w:right="398" w:firstLine="567"/>
        <w:jc w:val="both"/>
      </w:pPr>
      <w:r w:rsidRPr="007C5F70">
        <w:t>2. Утвердить исполнение:</w:t>
      </w:r>
    </w:p>
    <w:p w:rsidR="000E1685" w:rsidRPr="007C5F70" w:rsidRDefault="000E1685" w:rsidP="009F29D2">
      <w:pPr>
        <w:ind w:right="398" w:firstLine="567"/>
        <w:jc w:val="both"/>
      </w:pPr>
      <w:r w:rsidRPr="007C5F70">
        <w:t>доходов бюджета поселения за 2025 год согласно приложению 1 к настоящему решению;</w:t>
      </w:r>
    </w:p>
    <w:p w:rsidR="000E1685" w:rsidRPr="007C5F70" w:rsidRDefault="000E1685" w:rsidP="009F29D2">
      <w:pPr>
        <w:ind w:right="398" w:firstLine="567"/>
        <w:jc w:val="both"/>
      </w:pPr>
      <w:r w:rsidRPr="007C5F70">
        <w:t>расходов бюджета поселения за 2025 год по разделам и подразделам, целевым статьям и видам расходов классификации расходов бюджета согласно приложению 2 к настоящему решению;</w:t>
      </w:r>
    </w:p>
    <w:p w:rsidR="000E1685" w:rsidRPr="007C5F70" w:rsidRDefault="000E1685" w:rsidP="009F29D2">
      <w:pPr>
        <w:ind w:right="398" w:firstLine="567"/>
        <w:jc w:val="both"/>
      </w:pPr>
      <w:r w:rsidRPr="007C5F70">
        <w:t>расходов бюджета поселения за 2025 год по ведомственной структуре согласно приложению 3 к настоящему решению;</w:t>
      </w:r>
    </w:p>
    <w:p w:rsidR="000E1685" w:rsidRPr="007C5F70" w:rsidRDefault="000E1685" w:rsidP="009F29D2">
      <w:pPr>
        <w:ind w:right="398" w:firstLine="567"/>
        <w:jc w:val="both"/>
      </w:pPr>
      <w:r w:rsidRPr="007C5F70">
        <w:t>источников внутреннего финансирования дефицита бюджета поселения за 2025 год согласно приложению 4 к настоящему решению.</w:t>
      </w:r>
    </w:p>
    <w:p w:rsidR="000E1685" w:rsidRDefault="000E1685" w:rsidP="009F29D2">
      <w:pPr>
        <w:tabs>
          <w:tab w:val="left" w:pos="600"/>
        </w:tabs>
        <w:ind w:right="398" w:firstLine="567"/>
        <w:jc w:val="both"/>
      </w:pPr>
      <w:r>
        <w:t>3. Обнародовать на официальном сайте муниципального образования «Дедовичский муниципальный округ».</w:t>
      </w:r>
    </w:p>
    <w:p w:rsidR="000E1685" w:rsidRDefault="000E1685" w:rsidP="009F29D2">
      <w:pPr>
        <w:ind w:right="398"/>
        <w:jc w:val="both"/>
      </w:pPr>
    </w:p>
    <w:p w:rsidR="000E1685" w:rsidRDefault="000E1685" w:rsidP="009F29D2">
      <w:pPr>
        <w:ind w:right="398"/>
        <w:jc w:val="both"/>
      </w:pPr>
    </w:p>
    <w:p w:rsidR="000E1685" w:rsidRPr="007C5F70" w:rsidRDefault="000E1685" w:rsidP="009F29D2">
      <w:pPr>
        <w:ind w:right="398"/>
        <w:jc w:val="both"/>
      </w:pPr>
    </w:p>
    <w:p w:rsidR="000E1685" w:rsidRPr="007C5F70" w:rsidRDefault="000E1685" w:rsidP="009F29D2">
      <w:pPr>
        <w:ind w:right="398"/>
        <w:jc w:val="both"/>
      </w:pPr>
      <w:r w:rsidRPr="007C5F70">
        <w:t xml:space="preserve">Председатель Собрания депутатов </w:t>
      </w:r>
    </w:p>
    <w:p w:rsidR="000E1685" w:rsidRPr="007C5F70" w:rsidRDefault="000E1685" w:rsidP="009F29D2">
      <w:pPr>
        <w:ind w:right="398"/>
        <w:jc w:val="both"/>
      </w:pPr>
      <w:r w:rsidRPr="007C5F70">
        <w:t xml:space="preserve">Дедовичского муниципального округа                                 </w:t>
      </w:r>
      <w:r>
        <w:t xml:space="preserve">                             </w:t>
      </w:r>
      <w:r w:rsidRPr="007C5F70">
        <w:t>Е.А. Васильева</w:t>
      </w:r>
    </w:p>
    <w:p w:rsidR="000E1685" w:rsidRDefault="000E1685" w:rsidP="009F29D2">
      <w:pPr>
        <w:ind w:right="398"/>
      </w:pPr>
    </w:p>
    <w:p w:rsidR="000E1685" w:rsidRDefault="000E1685" w:rsidP="009F29D2">
      <w:pPr>
        <w:ind w:right="398"/>
      </w:pPr>
    </w:p>
    <w:p w:rsidR="000E1685" w:rsidRPr="007C5F70" w:rsidRDefault="000E1685" w:rsidP="009F29D2">
      <w:pPr>
        <w:ind w:right="398"/>
      </w:pPr>
    </w:p>
    <w:p w:rsidR="000E1685" w:rsidRPr="007C5F70" w:rsidRDefault="000E1685" w:rsidP="009F29D2">
      <w:pPr>
        <w:ind w:right="398"/>
      </w:pPr>
      <w:r w:rsidRPr="007C5F70">
        <w:t xml:space="preserve">Глава Дедовичского муниципального округа                                                  </w:t>
      </w:r>
      <w:r>
        <w:t xml:space="preserve">   </w:t>
      </w:r>
      <w:r w:rsidRPr="007C5F70">
        <w:t>Р.Ю. Ахтямов</w:t>
      </w:r>
    </w:p>
    <w:p w:rsidR="000E1685" w:rsidRPr="007C5F70" w:rsidRDefault="000E1685" w:rsidP="009F29D2">
      <w:pPr>
        <w:ind w:right="398"/>
      </w:pPr>
    </w:p>
    <w:p w:rsidR="000E1685" w:rsidRDefault="000E1685" w:rsidP="00675A33">
      <w:r w:rsidRPr="007C5F70">
        <w:t xml:space="preserve"> </w:t>
      </w:r>
    </w:p>
    <w:p w:rsidR="000E1685" w:rsidRDefault="000E1685" w:rsidP="00675A33"/>
    <w:p w:rsidR="000E1685" w:rsidRDefault="000E1685" w:rsidP="00675A33"/>
    <w:p w:rsidR="000E1685" w:rsidRDefault="000E1685" w:rsidP="00675A33"/>
    <w:p w:rsidR="000E1685" w:rsidRDefault="000E1685" w:rsidP="00675A33"/>
    <w:p w:rsidR="000E1685" w:rsidRDefault="000E1685" w:rsidP="00675A33"/>
    <w:p w:rsidR="000E1685" w:rsidRDefault="000E1685" w:rsidP="00675A33"/>
    <w:p w:rsidR="000E1685" w:rsidRPr="007C5F70" w:rsidRDefault="000E1685" w:rsidP="00675A33">
      <w:r w:rsidRPr="007C5F70">
        <w:t>Согласовано:</w:t>
      </w:r>
    </w:p>
    <w:p w:rsidR="000E1685" w:rsidRPr="007C5F70" w:rsidRDefault="000E1685" w:rsidP="00675A33">
      <w:r w:rsidRPr="007C5F70">
        <w:t>Начальник Финансового управления                                                                       Е.П. Федорова</w:t>
      </w:r>
    </w:p>
    <w:p w:rsidR="000E1685" w:rsidRPr="007C5F70" w:rsidRDefault="000E1685" w:rsidP="00675A33"/>
    <w:p w:rsidR="000E1685" w:rsidRPr="007C5F70" w:rsidRDefault="000E1685" w:rsidP="005D03C0">
      <w:pPr>
        <w:jc w:val="both"/>
      </w:pPr>
      <w:r w:rsidRPr="007C5F70">
        <w:t xml:space="preserve">Управляющий делами Администрации </w:t>
      </w:r>
    </w:p>
    <w:p w:rsidR="000E1685" w:rsidRPr="007C5F70" w:rsidRDefault="000E1685" w:rsidP="005D03C0">
      <w:pPr>
        <w:jc w:val="both"/>
      </w:pPr>
      <w:r w:rsidRPr="007C5F70">
        <w:t>Дедовичского муниципального округа</w:t>
      </w:r>
      <w:r w:rsidRPr="007C5F70">
        <w:tab/>
      </w:r>
      <w:r w:rsidRPr="007C5F70">
        <w:tab/>
      </w:r>
      <w:r w:rsidRPr="007C5F70">
        <w:tab/>
        <w:t xml:space="preserve">                                       Н.С. Пашкова</w:t>
      </w:r>
    </w:p>
    <w:p w:rsidR="000E1685" w:rsidRPr="007C5F70" w:rsidRDefault="000E1685" w:rsidP="00675A33"/>
    <w:p w:rsidR="000E1685" w:rsidRPr="007C5F70" w:rsidRDefault="000E1685" w:rsidP="00675A33">
      <w:r w:rsidRPr="007C5F70">
        <w:t>Начальника территориального отдела</w:t>
      </w:r>
    </w:p>
    <w:p w:rsidR="000E1685" w:rsidRPr="007C5F70" w:rsidRDefault="000E1685" w:rsidP="00675A33">
      <w:r w:rsidRPr="007C5F70">
        <w:t>«Пожеревицкий» Администрации Дедовичского</w:t>
      </w:r>
    </w:p>
    <w:p w:rsidR="000E1685" w:rsidRPr="007C5F70" w:rsidRDefault="000E1685" w:rsidP="00675A33">
      <w:r w:rsidRPr="007C5F70">
        <w:t>муниципального округа                                                                                            Т.Г. Веселкова</w:t>
      </w:r>
    </w:p>
    <w:p w:rsidR="000E1685" w:rsidRPr="007C5F70" w:rsidRDefault="000E1685" w:rsidP="00675A33"/>
    <w:p w:rsidR="000E1685" w:rsidRPr="007C5F70" w:rsidRDefault="000E1685" w:rsidP="00675A33">
      <w:r w:rsidRPr="007C5F70">
        <w:t xml:space="preserve">Начальник юридического отдела                                                               </w:t>
      </w:r>
    </w:p>
    <w:p w:rsidR="000E1685" w:rsidRPr="007C5F70" w:rsidRDefault="000E1685" w:rsidP="005D03C0">
      <w:r w:rsidRPr="007C5F70">
        <w:t>Администрации Дедовичского</w:t>
      </w:r>
    </w:p>
    <w:p w:rsidR="000E1685" w:rsidRPr="007C5F70" w:rsidRDefault="000E1685" w:rsidP="005D03C0">
      <w:r w:rsidRPr="007C5F70">
        <w:t>муниципального округа                                                                                           О.В. Шаранцова</w:t>
      </w:r>
    </w:p>
    <w:p w:rsidR="000E1685" w:rsidRPr="007C5F70" w:rsidRDefault="000E1685" w:rsidP="00675A33">
      <w:r w:rsidRPr="007C5F70">
        <w:t xml:space="preserve">                                                                                                                                                     </w:t>
      </w:r>
    </w:p>
    <w:p w:rsidR="000E1685" w:rsidRPr="007C5F70" w:rsidRDefault="000E1685" w:rsidP="00675A33">
      <w:r w:rsidRPr="007C5F70">
        <w:t xml:space="preserve">Исполнитель: Консультант                                                                         </w:t>
      </w:r>
    </w:p>
    <w:p w:rsidR="000E1685" w:rsidRPr="007C5F70" w:rsidRDefault="000E1685" w:rsidP="00675A33">
      <w:r w:rsidRPr="007C5F70">
        <w:t>бюджетного отдела ФУ                                                                                            Н.А. Гагулина</w:t>
      </w:r>
    </w:p>
    <w:p w:rsidR="000E1685" w:rsidRPr="007C5F70" w:rsidRDefault="000E1685" w:rsidP="00BB2FE5">
      <w:pPr>
        <w:rPr>
          <w:sz w:val="20"/>
          <w:szCs w:val="20"/>
        </w:rPr>
        <w:sectPr w:rsidR="000E1685" w:rsidRPr="007C5F70" w:rsidSect="00FE2E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676"/>
        <w:tblW w:w="10355" w:type="dxa"/>
        <w:tblLook w:val="00A0"/>
      </w:tblPr>
      <w:tblGrid>
        <w:gridCol w:w="4192"/>
        <w:gridCol w:w="6163"/>
      </w:tblGrid>
      <w:tr w:rsidR="000E1685" w:rsidRPr="007C5F70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685" w:rsidRPr="007C5F70" w:rsidRDefault="000E168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FE2ECF"/>
          <w:p w:rsidR="000E1685" w:rsidRPr="007C5F70" w:rsidRDefault="000E1685" w:rsidP="00F653EC">
            <w:pPr>
              <w:jc w:val="right"/>
            </w:pPr>
            <w:r w:rsidRPr="007C5F70">
              <w:t>Приложение 1</w:t>
            </w:r>
          </w:p>
        </w:tc>
      </w:tr>
      <w:tr w:rsidR="000E1685" w:rsidRPr="007C5F70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685" w:rsidRPr="007C5F70" w:rsidRDefault="000E168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F653EC">
            <w:pPr>
              <w:jc w:val="right"/>
            </w:pPr>
            <w:r w:rsidRPr="007C5F70">
              <w:t xml:space="preserve">к решению Собрания депутатов </w:t>
            </w:r>
          </w:p>
        </w:tc>
      </w:tr>
      <w:tr w:rsidR="000E1685" w:rsidRPr="007C5F70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685" w:rsidRPr="007C5F70" w:rsidRDefault="000E168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F653EC">
            <w:pPr>
              <w:jc w:val="right"/>
            </w:pPr>
            <w:r w:rsidRPr="007C5F70">
              <w:t>Дедовичского муниципального округа</w:t>
            </w:r>
          </w:p>
        </w:tc>
      </w:tr>
      <w:tr w:rsidR="000E1685" w:rsidRPr="007C5F70">
        <w:trPr>
          <w:trHeight w:val="212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685" w:rsidRPr="007C5F70" w:rsidRDefault="000E1685" w:rsidP="00BB2FE5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F653EC">
            <w:pPr>
              <w:jc w:val="right"/>
            </w:pPr>
            <w:r w:rsidRPr="007C5F70">
              <w:t>от            №</w:t>
            </w:r>
          </w:p>
          <w:p w:rsidR="000E1685" w:rsidRPr="007C5F70" w:rsidRDefault="000E1685" w:rsidP="00F653EC">
            <w:pPr>
              <w:jc w:val="right"/>
            </w:pPr>
            <w:r w:rsidRPr="007C5F70">
              <w:t xml:space="preserve">«Об утверждении отчета об исполнении </w:t>
            </w:r>
          </w:p>
          <w:p w:rsidR="000E1685" w:rsidRPr="007C5F70" w:rsidRDefault="000E1685" w:rsidP="00F653EC">
            <w:pPr>
              <w:jc w:val="right"/>
            </w:pPr>
            <w:r w:rsidRPr="007C5F70">
              <w:t>бюджета муниципального образования</w:t>
            </w:r>
          </w:p>
          <w:p w:rsidR="000E1685" w:rsidRPr="007C5F70" w:rsidRDefault="000E1685" w:rsidP="00F653EC">
            <w:pPr>
              <w:jc w:val="right"/>
            </w:pPr>
            <w:r w:rsidRPr="007C5F70">
              <w:t xml:space="preserve">«Пожеревицкая волость» за 2025 год» </w:t>
            </w:r>
          </w:p>
        </w:tc>
      </w:tr>
      <w:tr w:rsidR="000E1685" w:rsidRPr="007C5F70">
        <w:trPr>
          <w:trHeight w:val="169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E1685" w:rsidRPr="007C5F70" w:rsidRDefault="000E1685" w:rsidP="00BB2FE5">
            <w:pPr>
              <w:rPr>
                <w:sz w:val="20"/>
                <w:szCs w:val="20"/>
              </w:rPr>
            </w:pP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F653EC">
            <w:pPr>
              <w:jc w:val="right"/>
            </w:pPr>
          </w:p>
        </w:tc>
      </w:tr>
    </w:tbl>
    <w:p w:rsidR="000E1685" w:rsidRPr="007C5F70" w:rsidRDefault="000E1685" w:rsidP="00B11641">
      <w:pPr>
        <w:spacing w:line="360" w:lineRule="auto"/>
        <w:jc w:val="both"/>
        <w:rPr>
          <w:sz w:val="20"/>
          <w:szCs w:val="20"/>
        </w:rPr>
      </w:pPr>
    </w:p>
    <w:tbl>
      <w:tblPr>
        <w:tblW w:w="9498" w:type="dxa"/>
        <w:tblInd w:w="-106" w:type="dxa"/>
        <w:tblLayout w:type="fixed"/>
        <w:tblLook w:val="00A0"/>
      </w:tblPr>
      <w:tblGrid>
        <w:gridCol w:w="2977"/>
        <w:gridCol w:w="5103"/>
        <w:gridCol w:w="1418"/>
      </w:tblGrid>
      <w:tr w:rsidR="000E1685" w:rsidRPr="007C5F70">
        <w:trPr>
          <w:trHeight w:val="46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685" w:rsidRPr="007C5F70" w:rsidRDefault="000E1685" w:rsidP="009747FD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</w:rPr>
              <w:t>Доходы бюджета поселения за 2025 год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685" w:rsidRPr="007C5F70" w:rsidRDefault="000E168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685" w:rsidRPr="007C5F70" w:rsidRDefault="000E16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1685" w:rsidRPr="007C5F70" w:rsidRDefault="000E1685">
            <w:r w:rsidRPr="007C5F70">
              <w:rPr>
                <w:sz w:val="22"/>
                <w:szCs w:val="22"/>
              </w:rPr>
              <w:t>тыс. руб.</w:t>
            </w:r>
          </w:p>
        </w:tc>
      </w:tr>
      <w:tr w:rsidR="000E1685" w:rsidRPr="007C5F70">
        <w:trPr>
          <w:trHeight w:val="8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Код классификации</w:t>
            </w:r>
          </w:p>
          <w:p w:rsidR="000E1685" w:rsidRPr="007C5F70" w:rsidRDefault="000E1685" w:rsidP="002F7A80">
            <w:pPr>
              <w:jc w:val="center"/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доходов бюджета</w:t>
            </w:r>
          </w:p>
          <w:p w:rsidR="000E1685" w:rsidRPr="007C5F70" w:rsidRDefault="000E1685" w:rsidP="009544F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Наименование платежей</w:t>
            </w:r>
          </w:p>
          <w:p w:rsidR="000E1685" w:rsidRPr="007C5F70" w:rsidRDefault="000E1685" w:rsidP="002F7A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E1685" w:rsidRPr="007C5F70" w:rsidRDefault="000E1685" w:rsidP="002F7A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Исполнено</w:t>
            </w:r>
          </w:p>
          <w:p w:rsidR="000E1685" w:rsidRPr="007C5F70" w:rsidRDefault="000E1685" w:rsidP="002F7A80">
            <w:pPr>
              <w:jc w:val="center"/>
              <w:rPr>
                <w:b/>
                <w:bCs/>
              </w:rPr>
            </w:pPr>
          </w:p>
          <w:p w:rsidR="000E1685" w:rsidRPr="007C5F70" w:rsidRDefault="000E1685" w:rsidP="002F7A80">
            <w:pPr>
              <w:jc w:val="center"/>
              <w:rPr>
                <w:b/>
                <w:bCs/>
              </w:rPr>
            </w:pP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000   1 00 00000 00 0000 000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8037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182    1 01 02010 01 0000 110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73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182    1 01 02020 01 0000 110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18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182    1 01 02030 01 0000 110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21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182 1 03 02231 01 0000 110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442BAB">
            <w:pPr>
              <w:jc w:val="center"/>
            </w:pPr>
            <w:r w:rsidRPr="007C5F70">
              <w:rPr>
                <w:sz w:val="22"/>
                <w:szCs w:val="22"/>
              </w:rPr>
              <w:t>2815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182  1 03 02241 01 0000 110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442BAB">
            <w:pPr>
              <w:jc w:val="center"/>
            </w:pPr>
            <w:r w:rsidRPr="007C5F70">
              <w:rPr>
                <w:sz w:val="22"/>
                <w:szCs w:val="22"/>
              </w:rPr>
              <w:t>16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182 1 03 02251 01 0000 110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2999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182 1 03 02261 01 0000 110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jc w:val="center"/>
            </w:pPr>
            <w:r w:rsidRPr="007C5F70">
              <w:rPr>
                <w:sz w:val="22"/>
                <w:szCs w:val="22"/>
              </w:rPr>
              <w:t>-281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182   1 05 03010 01 0000 110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0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182   1 06 01030 10 0000 110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65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182   1 06 06033 10 0000 110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690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182   1 06 06043 10 0000 110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1621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000   2 00 00000 00 0000 000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БЕЗВОЗМЕЗДНЫЕ ПОСТУПЛЕНИЯ                                             от других бюджетов бюджетной системы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8058D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4345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872   2 02 15002 10 0000 150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464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872   2 02 16001 10 0000 150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1798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 xml:space="preserve">872 2 02 29999 10 9096 150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 xml:space="preserve"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 xml:space="preserve"> 872 2 02 29999 10 9142 150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28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 xml:space="preserve"> 872 2 02 29999 10 9192 150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1302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 xml:space="preserve"> 872 2 02 29999 10 9198 150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270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872  2 02 35118 10 0000 150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872   2 02 49999 10 0000 150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492A8E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F256B">
            <w:pPr>
              <w:rPr>
                <w:b/>
                <w:bCs/>
                <w:sz w:val="20"/>
                <w:szCs w:val="20"/>
              </w:rPr>
            </w:pPr>
            <w:r w:rsidRPr="007C5F70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2F7A80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12382</w:t>
            </w:r>
          </w:p>
        </w:tc>
      </w:tr>
    </w:tbl>
    <w:p w:rsidR="000E1685" w:rsidRPr="007C5F70" w:rsidRDefault="000E1685" w:rsidP="002F7A80">
      <w:pPr>
        <w:spacing w:line="360" w:lineRule="auto"/>
        <w:jc w:val="both"/>
        <w:rPr>
          <w:sz w:val="20"/>
          <w:szCs w:val="20"/>
        </w:rPr>
      </w:pPr>
    </w:p>
    <w:p w:rsidR="000E1685" w:rsidRPr="007C5F70" w:rsidRDefault="000E1685" w:rsidP="00292D13">
      <w:pPr>
        <w:spacing w:line="360" w:lineRule="auto"/>
        <w:ind w:firstLine="709"/>
        <w:jc w:val="both"/>
        <w:rPr>
          <w:sz w:val="20"/>
          <w:szCs w:val="20"/>
        </w:rPr>
      </w:pPr>
    </w:p>
    <w:p w:rsidR="000E1685" w:rsidRPr="007C5F70" w:rsidRDefault="000E1685" w:rsidP="002F7A80">
      <w:pPr>
        <w:spacing w:line="360" w:lineRule="auto"/>
        <w:jc w:val="both"/>
        <w:rPr>
          <w:sz w:val="20"/>
          <w:szCs w:val="20"/>
        </w:rPr>
      </w:pPr>
    </w:p>
    <w:p w:rsidR="000E1685" w:rsidRPr="007C5F70" w:rsidRDefault="000E1685" w:rsidP="002F7A80">
      <w:pPr>
        <w:spacing w:line="360" w:lineRule="auto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Y="-676"/>
        <w:tblW w:w="10355" w:type="dxa"/>
        <w:tblLook w:val="00A0"/>
      </w:tblPr>
      <w:tblGrid>
        <w:gridCol w:w="10355"/>
      </w:tblGrid>
      <w:tr w:rsidR="000E1685" w:rsidRPr="007C5F70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9F256B"/>
          <w:p w:rsidR="000E1685" w:rsidRPr="007C5F70" w:rsidRDefault="000E1685" w:rsidP="00F70B95">
            <w:pPr>
              <w:jc w:val="right"/>
            </w:pPr>
            <w:r w:rsidRPr="007C5F70">
              <w:t>Приложение 2</w:t>
            </w:r>
          </w:p>
        </w:tc>
      </w:tr>
      <w:tr w:rsidR="000E1685" w:rsidRPr="007C5F70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9F256B">
            <w:pPr>
              <w:jc w:val="right"/>
            </w:pPr>
            <w:r w:rsidRPr="007C5F70">
              <w:t xml:space="preserve">к решению Собрания депутатов </w:t>
            </w:r>
          </w:p>
        </w:tc>
      </w:tr>
      <w:tr w:rsidR="000E1685" w:rsidRPr="007C5F70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9F256B">
            <w:pPr>
              <w:jc w:val="right"/>
            </w:pPr>
            <w:r w:rsidRPr="007C5F70">
              <w:t>Дедовичского муниципального округа</w:t>
            </w:r>
          </w:p>
        </w:tc>
      </w:tr>
      <w:tr w:rsidR="000E1685" w:rsidRPr="007C5F70">
        <w:trPr>
          <w:trHeight w:val="212"/>
        </w:trPr>
        <w:tc>
          <w:tcPr>
            <w:tcW w:w="103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E1685" w:rsidRPr="007C5F70" w:rsidRDefault="000E1685" w:rsidP="009F256B">
            <w:pPr>
              <w:jc w:val="right"/>
            </w:pPr>
            <w:r w:rsidRPr="007C5F70">
              <w:t>от            №</w:t>
            </w:r>
          </w:p>
          <w:p w:rsidR="000E1685" w:rsidRPr="007C5F70" w:rsidRDefault="000E1685" w:rsidP="009F256B">
            <w:pPr>
              <w:jc w:val="right"/>
            </w:pPr>
            <w:r w:rsidRPr="007C5F70">
              <w:t xml:space="preserve">«Об утверждении отчета об исполнении </w:t>
            </w:r>
          </w:p>
          <w:p w:rsidR="000E1685" w:rsidRPr="007C5F70" w:rsidRDefault="000E1685" w:rsidP="009F256B">
            <w:pPr>
              <w:jc w:val="right"/>
            </w:pPr>
            <w:r w:rsidRPr="007C5F70">
              <w:t>бюджета муниципального образования</w:t>
            </w:r>
          </w:p>
          <w:p w:rsidR="000E1685" w:rsidRPr="007C5F70" w:rsidRDefault="000E1685" w:rsidP="00734867">
            <w:pPr>
              <w:jc w:val="right"/>
            </w:pPr>
            <w:r w:rsidRPr="007C5F70">
              <w:t xml:space="preserve">«Пожеревицкая волость» за 2025 год» </w:t>
            </w:r>
          </w:p>
        </w:tc>
      </w:tr>
    </w:tbl>
    <w:p w:rsidR="000E1685" w:rsidRPr="007C5F70" w:rsidRDefault="000E1685" w:rsidP="00734867">
      <w:pPr>
        <w:spacing w:line="360" w:lineRule="auto"/>
        <w:jc w:val="center"/>
        <w:rPr>
          <w:b/>
          <w:bCs/>
        </w:rPr>
      </w:pPr>
      <w:r w:rsidRPr="007C5F70">
        <w:rPr>
          <w:b/>
          <w:bCs/>
        </w:rPr>
        <w:t xml:space="preserve">Расходы бюджета поселения за 2025 год по разделам и подразделам, </w:t>
      </w:r>
    </w:p>
    <w:p w:rsidR="000E1685" w:rsidRPr="007C5F70" w:rsidRDefault="000E1685" w:rsidP="00734867">
      <w:pPr>
        <w:spacing w:line="360" w:lineRule="auto"/>
        <w:jc w:val="center"/>
        <w:rPr>
          <w:sz w:val="20"/>
          <w:szCs w:val="20"/>
        </w:rPr>
      </w:pPr>
      <w:r w:rsidRPr="007C5F70">
        <w:rPr>
          <w:b/>
          <w:bCs/>
        </w:rPr>
        <w:t>целевым статьям, группам видов расходов классификации расходов бюджета</w:t>
      </w:r>
    </w:p>
    <w:p w:rsidR="000E1685" w:rsidRPr="007C5F70" w:rsidRDefault="000E1685" w:rsidP="00734867">
      <w:pPr>
        <w:jc w:val="right"/>
        <w:rPr>
          <w:sz w:val="22"/>
          <w:szCs w:val="22"/>
        </w:rPr>
      </w:pPr>
      <w:r w:rsidRPr="007C5F70">
        <w:rPr>
          <w:sz w:val="22"/>
          <w:szCs w:val="22"/>
        </w:rPr>
        <w:t xml:space="preserve">                                                                                                                       (тыс.руб.)</w:t>
      </w:r>
    </w:p>
    <w:tbl>
      <w:tblPr>
        <w:tblW w:w="9497" w:type="dxa"/>
        <w:tblInd w:w="-106" w:type="dxa"/>
        <w:tblLook w:val="00A0"/>
      </w:tblPr>
      <w:tblGrid>
        <w:gridCol w:w="5"/>
        <w:gridCol w:w="5217"/>
        <w:gridCol w:w="439"/>
        <w:gridCol w:w="522"/>
        <w:gridCol w:w="1454"/>
        <w:gridCol w:w="546"/>
        <w:gridCol w:w="1319"/>
      </w:tblGrid>
      <w:tr w:rsidR="000E1685" w:rsidRPr="007C5F70">
        <w:trPr>
          <w:trHeight w:val="516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Наименование</w:t>
            </w:r>
          </w:p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Рз</w:t>
            </w:r>
          </w:p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ПР</w:t>
            </w:r>
          </w:p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ЦСР</w:t>
            </w:r>
          </w:p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ВР</w:t>
            </w:r>
          </w:p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Исполнено</w:t>
            </w:r>
          </w:p>
          <w:p w:rsidR="000E1685" w:rsidRPr="007C5F70" w:rsidRDefault="000E1685" w:rsidP="00734867">
            <w:pPr>
              <w:jc w:val="right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E1685" w:rsidRPr="007C5F70">
        <w:trPr>
          <w:trHeight w:val="336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3126</w:t>
            </w:r>
          </w:p>
        </w:tc>
      </w:tr>
      <w:tr w:rsidR="000E1685" w:rsidRPr="007C5F70">
        <w:trPr>
          <w:trHeight w:val="87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614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both"/>
            </w:pPr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87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61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33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по оплате труда по Главе поселения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0810100920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99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0810100920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120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597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82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57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68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1648</w:t>
            </w:r>
          </w:p>
        </w:tc>
      </w:tr>
      <w:tr w:rsidR="000E1685" w:rsidRPr="007C5F70">
        <w:trPr>
          <w:trHeight w:val="99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1313</w:t>
            </w:r>
          </w:p>
        </w:tc>
      </w:tr>
      <w:tr w:rsidR="000E1685" w:rsidRPr="007C5F70">
        <w:trPr>
          <w:trHeight w:val="54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326</w:t>
            </w:r>
          </w:p>
        </w:tc>
      </w:tr>
      <w:tr w:rsidR="000E1685" w:rsidRPr="007C5F70">
        <w:trPr>
          <w:trHeight w:val="407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9</w:t>
            </w:r>
          </w:p>
        </w:tc>
      </w:tr>
      <w:tr w:rsidR="000E1685" w:rsidRPr="007C5F70">
        <w:trPr>
          <w:trHeight w:val="41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Расходы по оплате труда обслуживающего персонала Администрации поселения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0810150900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267</w:t>
            </w:r>
          </w:p>
        </w:tc>
      </w:tr>
      <w:tr w:rsidR="000E1685" w:rsidRPr="007C5F70">
        <w:trPr>
          <w:trHeight w:val="103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0810150900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267</w:t>
            </w:r>
          </w:p>
        </w:tc>
      </w:tr>
      <w:tr w:rsidR="000E1685" w:rsidRPr="007C5F70">
        <w:trPr>
          <w:trHeight w:val="85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85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Пожеревицкая волость» по направлениям расходов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53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55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9080025800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278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9080025800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right"/>
            </w:pPr>
            <w:r w:rsidRPr="007C5F70">
              <w:rPr>
                <w:sz w:val="22"/>
                <w:szCs w:val="22"/>
              </w:rPr>
              <w:t>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31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37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56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both"/>
            </w:pPr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85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53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70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1068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144</w:t>
            </w:r>
          </w:p>
        </w:tc>
      </w:tr>
      <w:tr w:rsidR="000E1685" w:rsidRPr="007C5F70">
        <w:trPr>
          <w:trHeight w:val="58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7</w:t>
            </w:r>
          </w:p>
        </w:tc>
      </w:tr>
      <w:tr w:rsidR="000E1685" w:rsidRPr="007C5F70">
        <w:trPr>
          <w:trHeight w:val="53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40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55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56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0820000000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56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Основное мероприятие «Обеспечение пожарной безопасности»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0820100000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85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0820141340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28</w:t>
            </w:r>
          </w:p>
        </w:tc>
      </w:tr>
      <w:tr w:rsidR="000E1685" w:rsidRPr="007C5F70">
        <w:trPr>
          <w:trHeight w:val="63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0820141340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28</w:t>
            </w:r>
          </w:p>
        </w:tc>
      </w:tr>
      <w:tr w:rsidR="000E1685" w:rsidRPr="007C5F70">
        <w:trPr>
          <w:trHeight w:val="76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color w:val="000000"/>
              </w:rPr>
            </w:pPr>
            <w:r w:rsidRPr="007C5F70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</w:t>
            </w:r>
          </w:p>
        </w:tc>
      </w:tr>
      <w:tr w:rsidR="000E1685" w:rsidRPr="007C5F70">
        <w:trPr>
          <w:trHeight w:val="559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color w:val="000000"/>
              </w:rPr>
            </w:pPr>
            <w:r w:rsidRPr="007C5F70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</w:t>
            </w:r>
          </w:p>
        </w:tc>
      </w:tr>
      <w:tr w:rsidR="000E1685" w:rsidRPr="007C5F70">
        <w:trPr>
          <w:trHeight w:val="27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2D9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5114</w:t>
            </w:r>
          </w:p>
        </w:tc>
      </w:tr>
      <w:tr w:rsidR="000E1685" w:rsidRPr="007C5F70">
        <w:trPr>
          <w:trHeight w:val="27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Сельское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325</w:t>
            </w:r>
          </w:p>
        </w:tc>
      </w:tr>
      <w:tr w:rsidR="000E1685" w:rsidRPr="007C5F70">
        <w:trPr>
          <w:trHeight w:val="56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1066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1370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50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270</w:t>
            </w:r>
          </w:p>
        </w:tc>
      </w:tr>
      <w:tr w:rsidR="000E1685" w:rsidRPr="007C5F70">
        <w:trPr>
          <w:trHeight w:val="55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270</w:t>
            </w:r>
          </w:p>
        </w:tc>
      </w:tr>
      <w:tr w:rsidR="000E1685" w:rsidRPr="007C5F70">
        <w:trPr>
          <w:trHeight w:val="577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54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69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50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41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9080027600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463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9080027600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37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547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A7EAA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114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A7EAA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1382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A7EAA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925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color w:val="000000"/>
              </w:rPr>
            </w:pPr>
            <w:r w:rsidRPr="007C5F70">
              <w:rPr>
                <w:color w:val="000000"/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0830124100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A7EAA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57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0830124100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321"/>
        </w:trPr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5F65A3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3015</w:t>
            </w:r>
          </w:p>
        </w:tc>
      </w:tr>
      <w:tr w:rsidR="000E1685" w:rsidRPr="007C5F70">
        <w:trPr>
          <w:gridBefore w:val="1"/>
          <w:trHeight w:val="27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E07A5F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132</w:t>
            </w:r>
          </w:p>
        </w:tc>
      </w:tr>
      <w:tr w:rsidR="000E1685" w:rsidRPr="007C5F70">
        <w:trPr>
          <w:gridBefore w:val="1"/>
          <w:trHeight w:val="57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E07A5F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gridBefore w:val="1"/>
          <w:trHeight w:val="114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E07A5F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gridBefore w:val="1"/>
          <w:trHeight w:val="131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E07A5F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gridBefore w:val="1"/>
          <w:trHeight w:val="34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на содержание объектов водоснабжения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E07A5F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gridBefore w:val="1"/>
          <w:trHeight w:val="69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E07A5F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gridBefore w:val="1"/>
          <w:trHeight w:val="41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2883</w:t>
            </w:r>
          </w:p>
        </w:tc>
      </w:tr>
      <w:tr w:rsidR="000E1685" w:rsidRPr="007C5F70">
        <w:trPr>
          <w:gridBefore w:val="1"/>
          <w:trHeight w:val="56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2883</w:t>
            </w:r>
          </w:p>
        </w:tc>
      </w:tr>
      <w:tr w:rsidR="000E1685" w:rsidRPr="007C5F70">
        <w:trPr>
          <w:gridBefore w:val="1"/>
          <w:trHeight w:val="112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 «Содержание и ремонт автомобильных дорог, объектовкоммунальной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2883</w:t>
            </w:r>
          </w:p>
        </w:tc>
      </w:tr>
      <w:tr w:rsidR="000E1685" w:rsidRPr="007C5F70">
        <w:trPr>
          <w:gridBefore w:val="1"/>
          <w:trHeight w:val="125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2883</w:t>
            </w:r>
          </w:p>
        </w:tc>
      </w:tr>
      <w:tr w:rsidR="000E1685" w:rsidRPr="007C5F70">
        <w:trPr>
          <w:gridBefore w:val="1"/>
          <w:trHeight w:val="41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942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9736C6">
            <w:pPr>
              <w:jc w:val="center"/>
            </w:pPr>
            <w:r w:rsidRPr="007C5F70">
              <w:rPr>
                <w:sz w:val="22"/>
                <w:szCs w:val="22"/>
              </w:rPr>
              <w:t>942</w:t>
            </w:r>
          </w:p>
        </w:tc>
      </w:tr>
      <w:tr w:rsidR="000E1685" w:rsidRPr="007C5F70">
        <w:trPr>
          <w:gridBefore w:val="1"/>
          <w:trHeight w:val="36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на озеленение территории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40</w:t>
            </w:r>
          </w:p>
        </w:tc>
      </w:tr>
      <w:tr w:rsidR="000E1685" w:rsidRPr="007C5F70">
        <w:trPr>
          <w:gridBefore w:val="1"/>
          <w:trHeight w:val="54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40</w:t>
            </w:r>
          </w:p>
        </w:tc>
      </w:tr>
      <w:tr w:rsidR="000E1685" w:rsidRPr="007C5F70">
        <w:trPr>
          <w:gridBefore w:val="1"/>
          <w:trHeight w:val="423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на  содержание кладбищ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38</w:t>
            </w:r>
          </w:p>
        </w:tc>
      </w:tr>
      <w:tr w:rsidR="000E1685" w:rsidRPr="007C5F70">
        <w:trPr>
          <w:gridBefore w:val="1"/>
          <w:trHeight w:val="63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0830123130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38</w:t>
            </w:r>
          </w:p>
        </w:tc>
      </w:tr>
      <w:tr w:rsidR="000E1685" w:rsidRPr="007C5F70">
        <w:trPr>
          <w:gridBefore w:val="1"/>
          <w:trHeight w:val="1418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Расходы 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0830141130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gridBefore w:val="1"/>
          <w:trHeight w:val="63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0830141130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gridBefore w:val="1"/>
          <w:trHeight w:val="1634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08301W1130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gridBefore w:val="1"/>
          <w:trHeight w:val="63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08301W1130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gridBefore w:val="1"/>
          <w:trHeight w:val="88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«Райский уголок»)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083014156Б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178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083014156Б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178</w:t>
            </w:r>
          </w:p>
        </w:tc>
      </w:tr>
      <w:tr w:rsidR="000E1685" w:rsidRPr="007C5F70">
        <w:trPr>
          <w:gridBefore w:val="1"/>
          <w:trHeight w:val="107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«Райский уголок»)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08301W156Б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08301W156Б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gridBefore w:val="1"/>
          <w:trHeight w:val="853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«Светлые улицы»)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gridBefore w:val="1"/>
          <w:trHeight w:val="110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«Светлые улицы»)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54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54</w:t>
            </w:r>
          </w:p>
        </w:tc>
      </w:tr>
      <w:tr w:rsidR="000E1685" w:rsidRPr="007C5F70">
        <w:trPr>
          <w:gridBefore w:val="1"/>
          <w:trHeight w:val="853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«Долг героям»)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378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378</w:t>
            </w:r>
          </w:p>
        </w:tc>
      </w:tr>
      <w:tr w:rsidR="000E1685" w:rsidRPr="007C5F70">
        <w:trPr>
          <w:gridBefore w:val="1"/>
          <w:trHeight w:val="110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«Долг героям»)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gridBefore w:val="1"/>
          <w:trHeight w:val="84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«Гордимся прошлым, работаем для будущего»)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170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170</w:t>
            </w:r>
          </w:p>
        </w:tc>
      </w:tr>
      <w:tr w:rsidR="000E1685" w:rsidRPr="007C5F70">
        <w:trPr>
          <w:gridBefore w:val="1"/>
          <w:trHeight w:val="99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«Гордимся прошлым, работаем для будущего»)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18</w:t>
            </w:r>
          </w:p>
        </w:tc>
      </w:tr>
      <w:tr w:rsidR="000E1685" w:rsidRPr="007C5F70">
        <w:trPr>
          <w:gridBefore w:val="1"/>
          <w:trHeight w:val="54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18</w:t>
            </w:r>
          </w:p>
        </w:tc>
      </w:tr>
      <w:tr w:rsidR="000E1685" w:rsidRPr="007C5F70">
        <w:trPr>
          <w:gridBefore w:val="1"/>
          <w:trHeight w:val="832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«Уличное освещение»)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276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083014156Е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276</w:t>
            </w:r>
          </w:p>
        </w:tc>
      </w:tr>
      <w:tr w:rsidR="000E1685" w:rsidRPr="007C5F70">
        <w:trPr>
          <w:gridBefore w:val="1"/>
          <w:trHeight w:val="111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«Уличное освещение»)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49</w:t>
            </w:r>
          </w:p>
        </w:tc>
      </w:tr>
      <w:tr w:rsidR="000E1685" w:rsidRPr="007C5F70">
        <w:trPr>
          <w:gridBefore w:val="1"/>
          <w:trHeight w:val="616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08301W156Е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49</w:t>
            </w:r>
          </w:p>
        </w:tc>
      </w:tr>
      <w:tr w:rsidR="000E1685" w:rsidRPr="007C5F70">
        <w:trPr>
          <w:gridBefore w:val="1"/>
          <w:trHeight w:val="29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125</w:t>
            </w:r>
          </w:p>
        </w:tc>
      </w:tr>
      <w:tr w:rsidR="000E1685" w:rsidRPr="007C5F70">
        <w:trPr>
          <w:gridBefore w:val="1"/>
          <w:trHeight w:val="28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0E1685" w:rsidRPr="007C5F70">
        <w:trPr>
          <w:gridBefore w:val="1"/>
          <w:trHeight w:val="57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both"/>
            </w:pPr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gridBefore w:val="1"/>
          <w:trHeight w:val="669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gridBefore w:val="1"/>
          <w:trHeight w:val="46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gridBefore w:val="1"/>
          <w:trHeight w:val="37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0810125400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gridBefore w:val="1"/>
          <w:trHeight w:val="28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0810125400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gridBefore w:val="1"/>
          <w:trHeight w:val="30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0E1685" w:rsidRPr="007C5F70">
        <w:trPr>
          <w:gridBefore w:val="1"/>
          <w:trHeight w:val="815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0E1685" w:rsidRPr="007C5F70">
        <w:trPr>
          <w:gridBefore w:val="1"/>
          <w:trHeight w:val="558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0E1685" w:rsidRPr="007C5F70">
        <w:trPr>
          <w:gridBefore w:val="1"/>
          <w:trHeight w:val="977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9080027400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80</w:t>
            </w:r>
          </w:p>
        </w:tc>
      </w:tr>
      <w:tr w:rsidR="000E1685" w:rsidRPr="007C5F70">
        <w:trPr>
          <w:gridBefore w:val="1"/>
          <w:trHeight w:val="381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r w:rsidRPr="007C5F70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9080027400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</w:pPr>
            <w:r w:rsidRPr="007C5F70">
              <w:rPr>
                <w:sz w:val="22"/>
                <w:szCs w:val="22"/>
              </w:rPr>
              <w:t>500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113F59">
            <w:pPr>
              <w:jc w:val="center"/>
            </w:pPr>
            <w:r w:rsidRPr="007C5F70">
              <w:rPr>
                <w:sz w:val="22"/>
                <w:szCs w:val="22"/>
              </w:rPr>
              <w:t>80</w:t>
            </w:r>
          </w:p>
        </w:tc>
      </w:tr>
      <w:tr w:rsidR="000E1685" w:rsidRPr="007C5F70">
        <w:trPr>
          <w:gridBefore w:val="1"/>
          <w:trHeight w:val="360"/>
        </w:trPr>
        <w:tc>
          <w:tcPr>
            <w:tcW w:w="5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734867">
            <w:pPr>
              <w:jc w:val="both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73486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497C4F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11560</w:t>
            </w:r>
          </w:p>
        </w:tc>
      </w:tr>
    </w:tbl>
    <w:p w:rsidR="000E1685" w:rsidRPr="007C5F70" w:rsidRDefault="000E1685" w:rsidP="00734867">
      <w:pPr>
        <w:rPr>
          <w:sz w:val="26"/>
          <w:szCs w:val="26"/>
        </w:rPr>
      </w:pPr>
    </w:p>
    <w:p w:rsidR="000E1685" w:rsidRPr="007C5F70" w:rsidRDefault="000E1685" w:rsidP="00A02155">
      <w:pPr>
        <w:spacing w:line="360" w:lineRule="auto"/>
        <w:rPr>
          <w:sz w:val="20"/>
          <w:szCs w:val="20"/>
        </w:rPr>
      </w:pPr>
    </w:p>
    <w:tbl>
      <w:tblPr>
        <w:tblW w:w="9497" w:type="dxa"/>
        <w:tblInd w:w="2" w:type="dxa"/>
        <w:tblLayout w:type="fixed"/>
        <w:tblLook w:val="00A0"/>
      </w:tblPr>
      <w:tblGrid>
        <w:gridCol w:w="4253"/>
        <w:gridCol w:w="567"/>
        <w:gridCol w:w="708"/>
        <w:gridCol w:w="709"/>
        <w:gridCol w:w="1559"/>
        <w:gridCol w:w="567"/>
        <w:gridCol w:w="1134"/>
      </w:tblGrid>
      <w:tr w:rsidR="000E1685" w:rsidRPr="007C5F70">
        <w:trPr>
          <w:trHeight w:val="255"/>
        </w:trPr>
        <w:tc>
          <w:tcPr>
            <w:tcW w:w="9497" w:type="dxa"/>
            <w:gridSpan w:val="7"/>
          </w:tcPr>
          <w:p w:rsidR="000E1685" w:rsidRPr="007C5F70" w:rsidRDefault="000E1685" w:rsidP="00842B3C"/>
          <w:p w:rsidR="000E1685" w:rsidRPr="007C5F70" w:rsidRDefault="000E1685" w:rsidP="00842B3C">
            <w:pPr>
              <w:jc w:val="right"/>
            </w:pPr>
            <w:r w:rsidRPr="007C5F70">
              <w:t>Приложение 3</w:t>
            </w:r>
          </w:p>
        </w:tc>
      </w:tr>
      <w:tr w:rsidR="000E1685" w:rsidRPr="007C5F70">
        <w:trPr>
          <w:trHeight w:val="255"/>
        </w:trPr>
        <w:tc>
          <w:tcPr>
            <w:tcW w:w="9497" w:type="dxa"/>
            <w:gridSpan w:val="7"/>
          </w:tcPr>
          <w:p w:rsidR="000E1685" w:rsidRPr="007C5F70" w:rsidRDefault="000E1685" w:rsidP="00842B3C">
            <w:pPr>
              <w:jc w:val="right"/>
            </w:pPr>
            <w:r w:rsidRPr="007C5F70">
              <w:t xml:space="preserve">к решению Собрания депутатов </w:t>
            </w:r>
          </w:p>
        </w:tc>
      </w:tr>
      <w:tr w:rsidR="000E1685" w:rsidRPr="007C5F70">
        <w:trPr>
          <w:trHeight w:val="255"/>
        </w:trPr>
        <w:tc>
          <w:tcPr>
            <w:tcW w:w="9497" w:type="dxa"/>
            <w:gridSpan w:val="7"/>
          </w:tcPr>
          <w:p w:rsidR="000E1685" w:rsidRPr="007C5F70" w:rsidRDefault="000E1685" w:rsidP="00842B3C">
            <w:pPr>
              <w:jc w:val="right"/>
            </w:pPr>
            <w:r w:rsidRPr="007C5F70">
              <w:t>Дедовичского муниципального округа</w:t>
            </w:r>
          </w:p>
        </w:tc>
      </w:tr>
      <w:tr w:rsidR="000E1685" w:rsidRPr="007C5F70">
        <w:trPr>
          <w:trHeight w:val="203"/>
        </w:trPr>
        <w:tc>
          <w:tcPr>
            <w:tcW w:w="9497" w:type="dxa"/>
            <w:gridSpan w:val="7"/>
          </w:tcPr>
          <w:p w:rsidR="000E1685" w:rsidRPr="007C5F70" w:rsidRDefault="000E1685" w:rsidP="00842B3C">
            <w:pPr>
              <w:jc w:val="right"/>
            </w:pPr>
            <w:r w:rsidRPr="007C5F70">
              <w:t>от            №</w:t>
            </w:r>
          </w:p>
          <w:p w:rsidR="000E1685" w:rsidRPr="007C5F70" w:rsidRDefault="000E1685" w:rsidP="00842B3C">
            <w:pPr>
              <w:jc w:val="right"/>
            </w:pPr>
            <w:r w:rsidRPr="007C5F70">
              <w:t xml:space="preserve">«Об утверждении отчета об исполнении </w:t>
            </w:r>
          </w:p>
          <w:p w:rsidR="000E1685" w:rsidRPr="007C5F70" w:rsidRDefault="000E1685" w:rsidP="00842B3C">
            <w:pPr>
              <w:jc w:val="right"/>
            </w:pPr>
            <w:r w:rsidRPr="007C5F70">
              <w:t>бюджета муниципального образования</w:t>
            </w:r>
          </w:p>
          <w:p w:rsidR="000E1685" w:rsidRPr="007C5F70" w:rsidRDefault="000E1685" w:rsidP="00BC0845">
            <w:pPr>
              <w:jc w:val="right"/>
            </w:pPr>
            <w:r w:rsidRPr="007C5F70">
              <w:t xml:space="preserve">«Пожеревицкая волость» за 2025 год» </w:t>
            </w:r>
          </w:p>
        </w:tc>
      </w:tr>
      <w:tr w:rsidR="000E1685" w:rsidRPr="007C5F70">
        <w:trPr>
          <w:trHeight w:val="945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685" w:rsidRPr="007C5F70" w:rsidRDefault="000E1685" w:rsidP="001C6CC1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</w:rPr>
              <w:t>Расходы бюджета поселения за 2025 год по ведомственной структуре</w:t>
            </w:r>
          </w:p>
        </w:tc>
      </w:tr>
      <w:tr w:rsidR="000E1685" w:rsidRPr="007C5F70">
        <w:trPr>
          <w:trHeight w:val="68"/>
        </w:trPr>
        <w:tc>
          <w:tcPr>
            <w:tcW w:w="42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1685" w:rsidRPr="007C5F70" w:rsidRDefault="000E1685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1685" w:rsidRPr="007C5F70" w:rsidRDefault="000E1685">
            <w:pPr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1685" w:rsidRPr="007C5F70" w:rsidRDefault="000E1685">
            <w:pPr>
              <w:jc w:val="center"/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1685" w:rsidRPr="007C5F70" w:rsidRDefault="000E1685">
            <w:pPr>
              <w:jc w:val="center"/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1685" w:rsidRPr="007C5F70" w:rsidRDefault="000E1685">
            <w:pPr>
              <w:jc w:val="center"/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1685" w:rsidRPr="007C5F70" w:rsidRDefault="000E1685">
            <w:pPr>
              <w:jc w:val="center"/>
              <w:rPr>
                <w:sz w:val="20"/>
                <w:szCs w:val="20"/>
              </w:rPr>
            </w:pPr>
            <w:r w:rsidRPr="007C5F7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0E1685" w:rsidRPr="007C5F70" w:rsidRDefault="000E1685" w:rsidP="00A02155">
            <w:pPr>
              <w:rPr>
                <w:sz w:val="20"/>
                <w:szCs w:val="20"/>
              </w:rPr>
            </w:pPr>
          </w:p>
        </w:tc>
      </w:tr>
    </w:tbl>
    <w:p w:rsidR="000E1685" w:rsidRPr="007C5F70" w:rsidRDefault="000E1685" w:rsidP="009544F5">
      <w:pPr>
        <w:jc w:val="right"/>
        <w:rPr>
          <w:sz w:val="22"/>
          <w:szCs w:val="22"/>
        </w:rPr>
      </w:pPr>
      <w:r w:rsidRPr="007C5F70">
        <w:t xml:space="preserve">                                                                                                                                          </w:t>
      </w:r>
      <w:r w:rsidRPr="007C5F70">
        <w:rPr>
          <w:sz w:val="22"/>
          <w:szCs w:val="22"/>
        </w:rPr>
        <w:t>(тыс. руб.)</w:t>
      </w:r>
      <w:r w:rsidRPr="007C5F70">
        <w:rPr>
          <w:sz w:val="22"/>
          <w:szCs w:val="22"/>
        </w:rPr>
        <w:fldChar w:fldCharType="begin"/>
      </w:r>
      <w:r w:rsidRPr="007C5F70">
        <w:rPr>
          <w:sz w:val="22"/>
          <w:szCs w:val="22"/>
        </w:rPr>
        <w:instrText xml:space="preserve"> LINK Excel.Sheet.8 "D:\\документы\\изменение в бюджет  декабрь 2025\\Приложение 3 (16).xls" "прилож 6!R25C1:R138C7" \a \f 4 \h  \* MERGEFORMAT </w:instrText>
      </w:r>
      <w:r w:rsidRPr="007C5F70">
        <w:rPr>
          <w:sz w:val="22"/>
          <w:szCs w:val="22"/>
        </w:rPr>
        <w:fldChar w:fldCharType="separate"/>
      </w:r>
    </w:p>
    <w:tbl>
      <w:tblPr>
        <w:tblW w:w="9604" w:type="dxa"/>
        <w:tblInd w:w="2" w:type="dxa"/>
        <w:tblLayout w:type="fixed"/>
        <w:tblLook w:val="00A0"/>
      </w:tblPr>
      <w:tblGrid>
        <w:gridCol w:w="4111"/>
        <w:gridCol w:w="850"/>
        <w:gridCol w:w="567"/>
        <w:gridCol w:w="567"/>
        <w:gridCol w:w="1560"/>
        <w:gridCol w:w="585"/>
        <w:gridCol w:w="1364"/>
      </w:tblGrid>
      <w:tr w:rsidR="000E1685" w:rsidRPr="007C5F70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685" w:rsidRPr="007C5F70" w:rsidRDefault="000E1685" w:rsidP="00673A50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0E1685" w:rsidRPr="007C5F70">
        <w:trPr>
          <w:trHeight w:val="1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right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0E1685" w:rsidRPr="007C5F70">
        <w:trPr>
          <w:trHeight w:val="33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3126</w:t>
            </w:r>
          </w:p>
        </w:tc>
      </w:tr>
      <w:tr w:rsidR="000E1685" w:rsidRPr="007C5F70">
        <w:trPr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both"/>
            </w:pPr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8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41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по оплате труда по Главе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0810100920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102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0810100920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1181</w:t>
            </w:r>
          </w:p>
        </w:tc>
      </w:tr>
      <w:tr w:rsidR="000E1685" w:rsidRPr="007C5F70">
        <w:trPr>
          <w:trHeight w:val="117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41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1915</w:t>
            </w:r>
          </w:p>
        </w:tc>
      </w:tr>
      <w:tr w:rsidR="000E1685" w:rsidRPr="007C5F70">
        <w:trPr>
          <w:trHeight w:val="68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по оплате труда муниципальных служащих и обеспечение функций Администрации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1648</w:t>
            </w:r>
          </w:p>
        </w:tc>
      </w:tr>
      <w:tr w:rsidR="000E1685" w:rsidRPr="007C5F70">
        <w:trPr>
          <w:trHeight w:val="11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73A50">
            <w:pPr>
              <w:jc w:val="center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1313</w:t>
            </w:r>
          </w:p>
        </w:tc>
      </w:tr>
      <w:tr w:rsidR="000E1685" w:rsidRPr="007C5F70">
        <w:trPr>
          <w:trHeight w:val="56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73A50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326</w:t>
            </w:r>
          </w:p>
        </w:tc>
      </w:tr>
      <w:tr w:rsidR="000E1685" w:rsidRPr="007C5F70">
        <w:trPr>
          <w:trHeight w:val="2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73A50">
            <w:pPr>
              <w:jc w:val="center"/>
            </w:pPr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</w:t>
            </w:r>
          </w:p>
        </w:tc>
      </w:tr>
      <w:tr w:rsidR="000E1685" w:rsidRPr="007C5F70">
        <w:trPr>
          <w:trHeight w:val="3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Расходы по оплате труда обслуживающего персонала Администрации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0810150900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73A50">
            <w:pPr>
              <w:jc w:val="center"/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267</w:t>
            </w:r>
          </w:p>
        </w:tc>
      </w:tr>
      <w:tr w:rsidR="000E1685" w:rsidRPr="007C5F70">
        <w:trPr>
          <w:trHeight w:val="133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0810150900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73A50">
            <w:pPr>
              <w:jc w:val="center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267</w:t>
            </w:r>
          </w:p>
        </w:tc>
      </w:tr>
      <w:tr w:rsidR="000E1685" w:rsidRPr="007C5F70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Пожеревицкая волость» по направлениям расходов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4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6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9080025800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right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1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9080025800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73A50">
            <w:pPr>
              <w:jc w:val="center"/>
            </w:pPr>
            <w:r w:rsidRPr="007C5F70">
              <w:rPr>
                <w:sz w:val="22"/>
                <w:szCs w:val="22"/>
              </w:rPr>
              <w:t>500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8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both"/>
            </w:pPr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4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Основное мероприятие «Функционирование Администрации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85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0810151180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151</w:t>
            </w:r>
          </w:p>
        </w:tc>
      </w:tr>
      <w:tr w:rsidR="000E1685" w:rsidRPr="007C5F70">
        <w:trPr>
          <w:trHeight w:val="119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0810151180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144</w:t>
            </w:r>
          </w:p>
        </w:tc>
      </w:tr>
      <w:tr w:rsidR="000E1685" w:rsidRPr="007C5F70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0810151180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7</w:t>
            </w:r>
          </w:p>
        </w:tc>
      </w:tr>
      <w:tr w:rsidR="000E1685" w:rsidRPr="007C5F70">
        <w:trPr>
          <w:trHeight w:val="38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33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8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41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«Пожарная безопасность в границах населенных пунктов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0820000000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4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Основное мероприятие «Обеспечение пожарной безопасности»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0820100000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29</w:t>
            </w:r>
          </w:p>
        </w:tc>
      </w:tr>
      <w:tr w:rsidR="000E1685" w:rsidRPr="007C5F70">
        <w:trPr>
          <w:trHeight w:val="85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Обеспечение пожарной безопасности в органах исполнительной власти области и муниципальных образованиях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0820141340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28</w:t>
            </w:r>
          </w:p>
        </w:tc>
      </w:tr>
      <w:tr w:rsidR="000E1685" w:rsidRPr="007C5F70">
        <w:trPr>
          <w:trHeight w:val="2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0820141340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28</w:t>
            </w:r>
          </w:p>
        </w:tc>
      </w:tr>
      <w:tr w:rsidR="000E1685" w:rsidRPr="007C5F70">
        <w:trPr>
          <w:trHeight w:val="88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Софинансирование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color w:val="000000"/>
              </w:rPr>
            </w:pPr>
            <w:r w:rsidRPr="007C5F70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</w:t>
            </w:r>
          </w:p>
        </w:tc>
      </w:tr>
      <w:tr w:rsidR="000E1685" w:rsidRPr="007C5F70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color w:val="000000"/>
              </w:rPr>
            </w:pPr>
            <w:r w:rsidRPr="007C5F70">
              <w:rPr>
                <w:color w:val="000000"/>
                <w:sz w:val="22"/>
                <w:szCs w:val="22"/>
              </w:rPr>
              <w:t>08201W1340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</w:t>
            </w:r>
          </w:p>
        </w:tc>
      </w:tr>
      <w:tr w:rsidR="000E1685" w:rsidRPr="007C5F70">
        <w:trPr>
          <w:trHeight w:val="22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5114</w:t>
            </w:r>
          </w:p>
        </w:tc>
      </w:tr>
      <w:tr w:rsidR="000E1685" w:rsidRPr="007C5F70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Сельское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325</w:t>
            </w:r>
          </w:p>
        </w:tc>
      </w:tr>
      <w:tr w:rsidR="000E1685" w:rsidRPr="007C5F70">
        <w:trPr>
          <w:trHeight w:val="8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101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12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4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270</w:t>
            </w:r>
          </w:p>
        </w:tc>
      </w:tr>
      <w:tr w:rsidR="000E1685" w:rsidRPr="007C5F70">
        <w:trPr>
          <w:trHeight w:val="5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270</w:t>
            </w:r>
          </w:p>
        </w:tc>
      </w:tr>
      <w:tr w:rsidR="000E1685" w:rsidRPr="007C5F70">
        <w:trPr>
          <w:trHeight w:val="57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64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</w:t>
            </w:r>
          </w:p>
        </w:tc>
      </w:tr>
      <w:tr w:rsidR="000E1685" w:rsidRPr="007C5F70">
        <w:trPr>
          <w:trHeight w:val="10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5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5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Расходы на осуществление мероприятий по обращению с животными без владельцев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9080027600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51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9080027600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25</w:t>
            </w:r>
          </w:p>
        </w:tc>
      </w:tr>
      <w:tr w:rsidR="000E1685" w:rsidRPr="007C5F70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71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12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8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color w:val="000000"/>
              </w:rPr>
            </w:pPr>
            <w:r w:rsidRPr="007C5F70">
              <w:rPr>
                <w:color w:val="000000"/>
                <w:sz w:val="22"/>
                <w:szCs w:val="22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0830124100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0830124100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4789</w:t>
            </w:r>
          </w:p>
        </w:tc>
      </w:tr>
      <w:tr w:rsidR="000E1685" w:rsidRPr="007C5F70">
        <w:trPr>
          <w:trHeight w:val="2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3015</w:t>
            </w:r>
          </w:p>
        </w:tc>
      </w:tr>
      <w:tr w:rsidR="000E1685" w:rsidRPr="007C5F70">
        <w:trPr>
          <w:trHeight w:val="2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132</w:t>
            </w:r>
          </w:p>
        </w:tc>
      </w:tr>
      <w:tr w:rsidR="000E1685" w:rsidRPr="007C5F70">
        <w:trPr>
          <w:trHeight w:val="76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trHeight w:val="12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trHeight w:val="13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trHeight w:val="3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на содержание объектов водоснабжения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trHeight w:val="5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132</w:t>
            </w:r>
          </w:p>
        </w:tc>
      </w:tr>
      <w:tr w:rsidR="000E1685" w:rsidRPr="007C5F70">
        <w:trPr>
          <w:trHeight w:val="2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2883</w:t>
            </w:r>
          </w:p>
        </w:tc>
      </w:tr>
      <w:tr w:rsidR="000E1685" w:rsidRPr="007C5F70">
        <w:trPr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2883</w:t>
            </w:r>
          </w:p>
        </w:tc>
      </w:tr>
      <w:tr w:rsidR="000E1685" w:rsidRPr="007C5F70">
        <w:trPr>
          <w:trHeight w:val="11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 «Содержание и ремонт автомобильных дорог, объектовкоммунальной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2883</w:t>
            </w:r>
          </w:p>
        </w:tc>
      </w:tr>
      <w:tr w:rsidR="000E1685" w:rsidRPr="007C5F70">
        <w:trPr>
          <w:trHeight w:val="10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2883</w:t>
            </w:r>
          </w:p>
        </w:tc>
      </w:tr>
      <w:tr w:rsidR="000E1685" w:rsidRPr="007C5F70">
        <w:trPr>
          <w:trHeight w:val="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на содержание уличного освещения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942</w:t>
            </w:r>
          </w:p>
        </w:tc>
      </w:tr>
      <w:tr w:rsidR="000E1685" w:rsidRPr="007C5F70">
        <w:trPr>
          <w:trHeight w:val="14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942</w:t>
            </w:r>
          </w:p>
        </w:tc>
      </w:tr>
      <w:tr w:rsidR="000E1685" w:rsidRPr="007C5F70">
        <w:trPr>
          <w:trHeight w:val="6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на озеленение территории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40</w:t>
            </w:r>
          </w:p>
        </w:tc>
      </w:tr>
      <w:tr w:rsidR="000E1685" w:rsidRPr="007C5F70">
        <w:trPr>
          <w:trHeight w:val="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40</w:t>
            </w:r>
          </w:p>
        </w:tc>
      </w:tr>
      <w:tr w:rsidR="000E1685" w:rsidRPr="007C5F70">
        <w:trPr>
          <w:trHeight w:val="33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на  содержание кладбищ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38</w:t>
            </w:r>
          </w:p>
        </w:tc>
      </w:tr>
      <w:tr w:rsidR="000E1685" w:rsidRPr="007C5F70">
        <w:trPr>
          <w:trHeight w:val="40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0830123130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38</w:t>
            </w:r>
          </w:p>
        </w:tc>
      </w:tr>
      <w:tr w:rsidR="000E1685" w:rsidRPr="007C5F70">
        <w:trPr>
          <w:trHeight w:val="14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Расходы 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trHeight w:val="49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trHeight w:val="16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trHeight w:val="4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</w:tr>
      <w:tr w:rsidR="000E1685" w:rsidRPr="007C5F70">
        <w:trPr>
          <w:trHeight w:val="93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«Райский уголок»)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083014156Б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178</w:t>
            </w:r>
          </w:p>
        </w:tc>
      </w:tr>
      <w:tr w:rsidR="000E1685" w:rsidRPr="007C5F70">
        <w:trPr>
          <w:trHeight w:val="47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083014156Б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178</w:t>
            </w:r>
          </w:p>
        </w:tc>
      </w:tr>
      <w:tr w:rsidR="000E1685" w:rsidRPr="007C5F70">
        <w:trPr>
          <w:trHeight w:val="9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«Райский уголок»)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08301W156Б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trHeight w:val="49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08301W156Б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trHeight w:val="85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«Светлые улицы»)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083014156В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5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083014156В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300</w:t>
            </w:r>
          </w:p>
        </w:tc>
      </w:tr>
      <w:tr w:rsidR="000E1685" w:rsidRPr="007C5F70">
        <w:trPr>
          <w:trHeight w:val="98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«Светлые улицы»)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08301W156В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54</w:t>
            </w:r>
          </w:p>
        </w:tc>
      </w:tr>
      <w:tr w:rsidR="000E1685" w:rsidRPr="007C5F70">
        <w:trPr>
          <w:trHeight w:val="5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08301W156В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54</w:t>
            </w:r>
          </w:p>
        </w:tc>
      </w:tr>
      <w:tr w:rsidR="000E1685" w:rsidRPr="007C5F70">
        <w:trPr>
          <w:trHeight w:val="99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«Долг героям»)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083014156Г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378</w:t>
            </w:r>
          </w:p>
        </w:tc>
      </w:tr>
      <w:tr w:rsidR="000E1685" w:rsidRPr="007C5F70">
        <w:trPr>
          <w:trHeight w:val="52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083014156Г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378</w:t>
            </w:r>
          </w:p>
        </w:tc>
      </w:tr>
      <w:tr w:rsidR="000E1685" w:rsidRPr="007C5F70">
        <w:trPr>
          <w:trHeight w:val="9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«Долг героям»)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08301W156Г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trHeight w:val="54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08301W156Г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</w:t>
            </w:r>
          </w:p>
        </w:tc>
      </w:tr>
      <w:tr w:rsidR="000E1685" w:rsidRPr="007C5F70">
        <w:trPr>
          <w:trHeight w:val="97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«Гордимся прошлым, работаем для будущего»)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083014156Д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170</w:t>
            </w:r>
          </w:p>
        </w:tc>
      </w:tr>
      <w:tr w:rsidR="000E1685" w:rsidRPr="007C5F70">
        <w:trPr>
          <w:trHeight w:val="52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083014156Д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170</w:t>
            </w:r>
          </w:p>
        </w:tc>
      </w:tr>
      <w:tr w:rsidR="000E1685" w:rsidRPr="007C5F70">
        <w:trPr>
          <w:trHeight w:val="12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«Гордимся прошлым, работаем для будущего»)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08301W156Д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18</w:t>
            </w:r>
          </w:p>
        </w:tc>
      </w:tr>
      <w:tr w:rsidR="000E1685" w:rsidRPr="007C5F70">
        <w:trPr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08301W156Д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18</w:t>
            </w:r>
          </w:p>
        </w:tc>
      </w:tr>
      <w:tr w:rsidR="000E1685" w:rsidRPr="007C5F70">
        <w:trPr>
          <w:trHeight w:val="103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Развитие институтов территориального общественного самоуправления и поддержка проектов местных инициатив (проект «Уличное освещение»)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083014156Е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276</w:t>
            </w:r>
          </w:p>
        </w:tc>
      </w:tr>
      <w:tr w:rsidR="000E1685" w:rsidRPr="007C5F70">
        <w:trPr>
          <w:trHeight w:val="41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083014156Е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276</w:t>
            </w:r>
          </w:p>
        </w:tc>
      </w:tr>
      <w:tr w:rsidR="000E1685" w:rsidRPr="007C5F70">
        <w:trPr>
          <w:trHeight w:val="10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«Уличное освещение»)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08301W156Е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49</w:t>
            </w:r>
          </w:p>
        </w:tc>
      </w:tr>
      <w:tr w:rsidR="000E1685" w:rsidRPr="007C5F70">
        <w:trPr>
          <w:trHeight w:val="42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08301W156Е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200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49</w:t>
            </w:r>
          </w:p>
        </w:tc>
      </w:tr>
      <w:tr w:rsidR="000E1685" w:rsidRPr="007C5F70">
        <w:trPr>
          <w:trHeight w:val="18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125</w:t>
            </w:r>
          </w:p>
        </w:tc>
      </w:tr>
      <w:tr w:rsidR="000E1685" w:rsidRPr="007C5F70">
        <w:trPr>
          <w:trHeight w:val="2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0E1685" w:rsidRPr="007C5F70">
        <w:trPr>
          <w:trHeight w:val="79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both"/>
            </w:pPr>
            <w:r w:rsidRPr="007C5F70">
              <w:rPr>
                <w:sz w:val="22"/>
                <w:szCs w:val="22"/>
              </w:rPr>
              <w:t>МП «Социально-экономическое развитие муниципального образования «Пожеревицкая волость» на 2022-2025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trHeight w:val="7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ПП МП «Повышение эффективности местного самоуправления в муниципальном образовании «Пожеревицкая волость»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trHeight w:val="50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trHeight w:val="2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0810125400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trHeight w:val="27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0810125400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500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45</w:t>
            </w:r>
          </w:p>
        </w:tc>
      </w:tr>
      <w:tr w:rsidR="000E1685" w:rsidRPr="007C5F70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0E1685" w:rsidRPr="007C5F70">
        <w:trPr>
          <w:trHeight w:val="10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 xml:space="preserve">Иные непрограммные направления деятельности  Администрации сельского поселения «Пожеревицкая волость» по направлениям расходов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9000000000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0E1685" w:rsidRPr="007C5F70">
        <w:trPr>
          <w:trHeight w:val="4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9080000000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0E1685" w:rsidRPr="007C5F70">
        <w:trPr>
          <w:trHeight w:val="108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9080027400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80</w:t>
            </w:r>
          </w:p>
        </w:tc>
      </w:tr>
      <w:tr w:rsidR="000E1685" w:rsidRPr="007C5F70">
        <w:trPr>
          <w:trHeight w:val="50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r w:rsidRPr="007C5F70">
              <w:rPr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9080027400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500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</w:pPr>
            <w:r w:rsidRPr="007C5F70">
              <w:rPr>
                <w:sz w:val="22"/>
                <w:szCs w:val="22"/>
              </w:rPr>
              <w:t>80</w:t>
            </w:r>
          </w:p>
        </w:tc>
      </w:tr>
      <w:tr w:rsidR="000E1685" w:rsidRPr="007C5F70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jc w:val="both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685" w:rsidRPr="007C5F70" w:rsidRDefault="000E1685" w:rsidP="0065183C">
            <w:pPr>
              <w:jc w:val="both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685" w:rsidRPr="007C5F70" w:rsidRDefault="000E1685" w:rsidP="0065183C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11560</w:t>
            </w:r>
          </w:p>
        </w:tc>
      </w:tr>
    </w:tbl>
    <w:p w:rsidR="000E1685" w:rsidRPr="007C5F70" w:rsidRDefault="000E1685" w:rsidP="009D0170">
      <w:pPr>
        <w:rPr>
          <w:sz w:val="20"/>
          <w:szCs w:val="20"/>
        </w:rPr>
      </w:pPr>
      <w:r w:rsidRPr="007C5F70">
        <w:rPr>
          <w:sz w:val="22"/>
          <w:szCs w:val="22"/>
        </w:rPr>
        <w:fldChar w:fldCharType="end"/>
      </w:r>
    </w:p>
    <w:tbl>
      <w:tblPr>
        <w:tblW w:w="9497" w:type="dxa"/>
        <w:tblInd w:w="2" w:type="dxa"/>
        <w:tblLayout w:type="fixed"/>
        <w:tblLook w:val="00A0"/>
      </w:tblPr>
      <w:tblGrid>
        <w:gridCol w:w="9497"/>
      </w:tblGrid>
      <w:tr w:rsidR="000E1685" w:rsidRPr="007C5F70">
        <w:trPr>
          <w:trHeight w:val="255"/>
        </w:trPr>
        <w:tc>
          <w:tcPr>
            <w:tcW w:w="9497" w:type="dxa"/>
          </w:tcPr>
          <w:p w:rsidR="000E1685" w:rsidRPr="007C5F70" w:rsidRDefault="000E1685" w:rsidP="009F256B"/>
          <w:p w:rsidR="000E1685" w:rsidRPr="007C5F70" w:rsidRDefault="000E1685" w:rsidP="00435705">
            <w:pPr>
              <w:jc w:val="right"/>
            </w:pPr>
            <w:r w:rsidRPr="007C5F70">
              <w:t>Приложение 4</w:t>
            </w:r>
          </w:p>
        </w:tc>
      </w:tr>
      <w:tr w:rsidR="000E1685" w:rsidRPr="007C5F70">
        <w:trPr>
          <w:trHeight w:val="255"/>
        </w:trPr>
        <w:tc>
          <w:tcPr>
            <w:tcW w:w="9497" w:type="dxa"/>
          </w:tcPr>
          <w:p w:rsidR="000E1685" w:rsidRPr="007C5F70" w:rsidRDefault="000E1685" w:rsidP="009F256B">
            <w:pPr>
              <w:jc w:val="right"/>
            </w:pPr>
            <w:r w:rsidRPr="007C5F70">
              <w:t xml:space="preserve">к решению Собрания депутатов </w:t>
            </w:r>
          </w:p>
        </w:tc>
      </w:tr>
      <w:tr w:rsidR="000E1685" w:rsidRPr="007C5F70">
        <w:trPr>
          <w:trHeight w:val="255"/>
        </w:trPr>
        <w:tc>
          <w:tcPr>
            <w:tcW w:w="9497" w:type="dxa"/>
          </w:tcPr>
          <w:p w:rsidR="000E1685" w:rsidRPr="007C5F70" w:rsidRDefault="000E1685" w:rsidP="009F256B">
            <w:pPr>
              <w:jc w:val="right"/>
            </w:pPr>
            <w:r w:rsidRPr="007C5F70">
              <w:t>Дедовичского муниципального округа</w:t>
            </w:r>
          </w:p>
        </w:tc>
      </w:tr>
      <w:tr w:rsidR="000E1685" w:rsidRPr="007C5F70">
        <w:trPr>
          <w:trHeight w:val="203"/>
        </w:trPr>
        <w:tc>
          <w:tcPr>
            <w:tcW w:w="9497" w:type="dxa"/>
          </w:tcPr>
          <w:p w:rsidR="000E1685" w:rsidRPr="007C5F70" w:rsidRDefault="000E1685" w:rsidP="009F256B">
            <w:pPr>
              <w:jc w:val="right"/>
            </w:pPr>
            <w:r w:rsidRPr="007C5F70">
              <w:t>от            №</w:t>
            </w:r>
          </w:p>
          <w:p w:rsidR="000E1685" w:rsidRPr="007C5F70" w:rsidRDefault="000E1685" w:rsidP="009F256B">
            <w:pPr>
              <w:jc w:val="right"/>
            </w:pPr>
            <w:r w:rsidRPr="007C5F70">
              <w:t xml:space="preserve">«Об утверждении отчета об исполнении </w:t>
            </w:r>
          </w:p>
          <w:p w:rsidR="000E1685" w:rsidRPr="007C5F70" w:rsidRDefault="000E1685" w:rsidP="009F256B">
            <w:pPr>
              <w:jc w:val="right"/>
            </w:pPr>
            <w:r w:rsidRPr="007C5F70">
              <w:t>бюджета муниципального образования</w:t>
            </w:r>
          </w:p>
          <w:p w:rsidR="000E1685" w:rsidRPr="007C5F70" w:rsidRDefault="000E1685" w:rsidP="00322D2B">
            <w:pPr>
              <w:jc w:val="right"/>
            </w:pPr>
            <w:r w:rsidRPr="007C5F70">
              <w:t xml:space="preserve">«Пожеревицкая волость» за 2025 год» </w:t>
            </w:r>
          </w:p>
        </w:tc>
      </w:tr>
    </w:tbl>
    <w:p w:rsidR="000E1685" w:rsidRPr="007C5F70" w:rsidRDefault="000E1685" w:rsidP="00666989">
      <w:pPr>
        <w:rPr>
          <w:sz w:val="20"/>
          <w:szCs w:val="20"/>
        </w:rPr>
      </w:pPr>
    </w:p>
    <w:p w:rsidR="000E1685" w:rsidRPr="007C5F70" w:rsidRDefault="000E1685" w:rsidP="00C97165">
      <w:pPr>
        <w:pStyle w:val="Heading2"/>
        <w:keepNext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C5F70">
        <w:rPr>
          <w:rFonts w:ascii="Times New Roman" w:hAnsi="Times New Roman" w:cs="Times New Roman"/>
          <w:i w:val="0"/>
          <w:iCs w:val="0"/>
          <w:sz w:val="24"/>
          <w:szCs w:val="24"/>
        </w:rPr>
        <w:t>ИСТОЧНИКИ</w:t>
      </w:r>
    </w:p>
    <w:p w:rsidR="000E1685" w:rsidRPr="007C5F70" w:rsidRDefault="000E1685" w:rsidP="00C97165">
      <w:pPr>
        <w:tabs>
          <w:tab w:val="left" w:pos="552"/>
        </w:tabs>
        <w:jc w:val="center"/>
        <w:rPr>
          <w:b/>
          <w:bCs/>
        </w:rPr>
      </w:pPr>
      <w:r w:rsidRPr="007C5F70">
        <w:rPr>
          <w:b/>
          <w:bCs/>
        </w:rPr>
        <w:t>ВНУТРЕННЕГО ФИНАНСИРОВАНИЯ ДЕФИЦИТА</w:t>
      </w:r>
    </w:p>
    <w:p w:rsidR="000E1685" w:rsidRPr="007C5F70" w:rsidRDefault="000E1685" w:rsidP="00C97165">
      <w:pPr>
        <w:tabs>
          <w:tab w:val="left" w:pos="552"/>
        </w:tabs>
        <w:jc w:val="center"/>
        <w:rPr>
          <w:b/>
          <w:bCs/>
        </w:rPr>
      </w:pPr>
      <w:r w:rsidRPr="007C5F70">
        <w:rPr>
          <w:b/>
          <w:bCs/>
        </w:rPr>
        <w:t>БЮДЖЕТА ПОСЕЛЕНИЯ ЗА 2025 ГОД</w:t>
      </w:r>
    </w:p>
    <w:p w:rsidR="000E1685" w:rsidRPr="007C5F70" w:rsidRDefault="000E1685" w:rsidP="00666989">
      <w:pPr>
        <w:tabs>
          <w:tab w:val="left" w:pos="552"/>
        </w:tabs>
        <w:jc w:val="right"/>
        <w:rPr>
          <w:sz w:val="22"/>
          <w:szCs w:val="22"/>
        </w:rPr>
      </w:pPr>
      <w:r w:rsidRPr="007C5F70">
        <w:rPr>
          <w:sz w:val="22"/>
          <w:szCs w:val="22"/>
        </w:rPr>
        <w:t>тыс. руб.</w:t>
      </w:r>
    </w:p>
    <w:tbl>
      <w:tblPr>
        <w:tblW w:w="9497" w:type="dxa"/>
        <w:tblInd w:w="2" w:type="dxa"/>
        <w:tblLayout w:type="fixed"/>
        <w:tblLook w:val="0000"/>
      </w:tblPr>
      <w:tblGrid>
        <w:gridCol w:w="2693"/>
        <w:gridCol w:w="5387"/>
        <w:gridCol w:w="1417"/>
      </w:tblGrid>
      <w:tr w:rsidR="000E1685" w:rsidRPr="007C5F70">
        <w:trPr>
          <w:trHeight w:val="13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Исполнено</w:t>
            </w:r>
          </w:p>
        </w:tc>
      </w:tr>
      <w:tr w:rsidR="000E1685" w:rsidRPr="007C5F70">
        <w:trPr>
          <w:trHeight w:val="2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01 02 00 00 00 0000 000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Кредиты  кредитных организаций в валюте  Российской 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</w:p>
          <w:p w:rsidR="000E1685" w:rsidRPr="007C5F70" w:rsidRDefault="000E1685" w:rsidP="00CD0AAD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0E1685" w:rsidRPr="007C5F70">
        <w:trPr>
          <w:trHeight w:val="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01 02 00 00 00 0000 700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Получение кредитов от  кредитных организаций в валюте 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jc w:val="center"/>
            </w:pPr>
          </w:p>
          <w:p w:rsidR="000E1685" w:rsidRPr="007C5F70" w:rsidRDefault="000E1685" w:rsidP="00CD0AAD">
            <w:pPr>
              <w:tabs>
                <w:tab w:val="left" w:pos="552"/>
              </w:tabs>
              <w:jc w:val="center"/>
            </w:pPr>
            <w:r w:rsidRPr="007C5F70">
              <w:rPr>
                <w:sz w:val="22"/>
                <w:szCs w:val="22"/>
              </w:rPr>
              <w:t>-</w:t>
            </w:r>
          </w:p>
        </w:tc>
      </w:tr>
      <w:tr w:rsidR="000E1685" w:rsidRPr="007C5F70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01 02 00 00 10 0000 710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jc w:val="center"/>
            </w:pPr>
          </w:p>
          <w:p w:rsidR="000E1685" w:rsidRPr="007C5F70" w:rsidRDefault="000E1685" w:rsidP="00CD0AAD">
            <w:pPr>
              <w:jc w:val="center"/>
            </w:pPr>
            <w:r w:rsidRPr="007C5F70">
              <w:rPr>
                <w:sz w:val="22"/>
                <w:szCs w:val="22"/>
              </w:rPr>
              <w:t>-</w:t>
            </w:r>
          </w:p>
          <w:p w:rsidR="000E1685" w:rsidRPr="007C5F70" w:rsidRDefault="000E1685" w:rsidP="00CD0AAD">
            <w:pPr>
              <w:jc w:val="center"/>
            </w:pPr>
          </w:p>
        </w:tc>
      </w:tr>
      <w:tr w:rsidR="000E1685" w:rsidRPr="007C5F70">
        <w:trPr>
          <w:trHeight w:val="53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01 02 00 00 00 0000 800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jc w:val="center"/>
            </w:pPr>
          </w:p>
          <w:p w:rsidR="000E1685" w:rsidRPr="007C5F70" w:rsidRDefault="000E1685" w:rsidP="00CD0AAD">
            <w:pPr>
              <w:jc w:val="center"/>
            </w:pPr>
            <w:r w:rsidRPr="007C5F70">
              <w:rPr>
                <w:sz w:val="22"/>
                <w:szCs w:val="22"/>
              </w:rPr>
              <w:t>-</w:t>
            </w:r>
          </w:p>
        </w:tc>
      </w:tr>
      <w:tr w:rsidR="000E1685" w:rsidRPr="007C5F70">
        <w:trPr>
          <w:trHeight w:val="52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01 02 00 00 10  0000 810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</w:pPr>
            <w:r w:rsidRPr="007C5F70">
              <w:rPr>
                <w:sz w:val="22"/>
                <w:szCs w:val="22"/>
              </w:rPr>
              <w:t>Погашение бюджетами сельских поселений кредитов от 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jc w:val="center"/>
            </w:pPr>
          </w:p>
          <w:p w:rsidR="000E1685" w:rsidRPr="007C5F70" w:rsidRDefault="000E1685" w:rsidP="00CD0AAD">
            <w:pPr>
              <w:jc w:val="center"/>
            </w:pPr>
            <w:r w:rsidRPr="007C5F70">
              <w:rPr>
                <w:sz w:val="22"/>
                <w:szCs w:val="22"/>
              </w:rPr>
              <w:t>-</w:t>
            </w:r>
          </w:p>
        </w:tc>
      </w:tr>
      <w:tr w:rsidR="000E1685" w:rsidRPr="007C5F7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01 03 00 00 00 0000 000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jc w:val="center"/>
              <w:rPr>
                <w:b/>
                <w:bCs/>
              </w:rPr>
            </w:pPr>
          </w:p>
          <w:p w:rsidR="000E1685" w:rsidRPr="007C5F70" w:rsidRDefault="000E1685" w:rsidP="00CD0AAD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0E1685" w:rsidRPr="007C5F70">
        <w:trPr>
          <w:trHeight w:val="5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01 03 01 00 00 0000 700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jc w:val="center"/>
            </w:pPr>
            <w:r w:rsidRPr="007C5F70">
              <w:rPr>
                <w:sz w:val="22"/>
                <w:szCs w:val="22"/>
              </w:rPr>
              <w:t>-</w:t>
            </w:r>
          </w:p>
        </w:tc>
      </w:tr>
      <w:tr w:rsidR="000E1685" w:rsidRPr="007C5F70">
        <w:trPr>
          <w:trHeight w:val="5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01 03 01 00 10 0000 710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кредитов от других бюджетов бюджетной системы Российской Федерации </w:t>
            </w:r>
            <w:r w:rsidRPr="007C5F70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бюджетами сельских поселений в</w:t>
            </w: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0E1685" w:rsidRPr="007C5F70" w:rsidRDefault="000E168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0E1685" w:rsidRPr="007C5F70" w:rsidRDefault="000E1685" w:rsidP="00CD0AA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E1685" w:rsidRPr="007C5F70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01 03 01 00 00 0000 800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jc w:val="center"/>
            </w:pPr>
          </w:p>
          <w:p w:rsidR="000E1685" w:rsidRPr="007C5F70" w:rsidRDefault="000E1685" w:rsidP="00CD0AAD">
            <w:pPr>
              <w:jc w:val="center"/>
            </w:pPr>
            <w:r w:rsidRPr="007C5F70">
              <w:rPr>
                <w:sz w:val="22"/>
                <w:szCs w:val="22"/>
              </w:rPr>
              <w:t>-</w:t>
            </w:r>
          </w:p>
        </w:tc>
      </w:tr>
      <w:tr w:rsidR="000E1685" w:rsidRPr="007C5F70">
        <w:trPr>
          <w:trHeight w:val="5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01 03 01 00 10 0000 810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Погашение </w:t>
            </w:r>
            <w:r w:rsidRPr="007C5F70">
              <w:rPr>
                <w:rStyle w:val="BodyText2Char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бюджетами сельских поселений </w:t>
            </w: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jc w:val="center"/>
            </w:pPr>
          </w:p>
          <w:p w:rsidR="000E1685" w:rsidRPr="007C5F70" w:rsidRDefault="000E1685" w:rsidP="00CD0AAD">
            <w:pPr>
              <w:jc w:val="center"/>
            </w:pPr>
            <w:r w:rsidRPr="007C5F70">
              <w:rPr>
                <w:sz w:val="22"/>
                <w:szCs w:val="22"/>
              </w:rPr>
              <w:t>-</w:t>
            </w:r>
          </w:p>
        </w:tc>
      </w:tr>
      <w:tr w:rsidR="000E1685" w:rsidRPr="007C5F70">
        <w:trPr>
          <w:trHeight w:val="26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01 05 00 00 00  0000 000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-822</w:t>
            </w:r>
          </w:p>
        </w:tc>
      </w:tr>
      <w:tr w:rsidR="000E1685" w:rsidRPr="007C5F70">
        <w:trPr>
          <w:trHeight w:val="3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01 05 00 00 00  0000 500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jc w:val="center"/>
            </w:pPr>
            <w:r w:rsidRPr="007C5F70">
              <w:rPr>
                <w:sz w:val="22"/>
                <w:szCs w:val="22"/>
              </w:rPr>
              <w:t>-12382</w:t>
            </w:r>
          </w:p>
        </w:tc>
      </w:tr>
      <w:tr w:rsidR="000E1685" w:rsidRPr="007C5F7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01 05 02 00 00  0000 500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jc w:val="center"/>
            </w:pPr>
            <w:r w:rsidRPr="007C5F70">
              <w:rPr>
                <w:sz w:val="22"/>
                <w:szCs w:val="22"/>
              </w:rPr>
              <w:t>-12382</w:t>
            </w:r>
          </w:p>
        </w:tc>
      </w:tr>
      <w:tr w:rsidR="000E1685" w:rsidRPr="007C5F70">
        <w:trPr>
          <w:trHeight w:val="4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01 05 02 01 00  0000 510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jc w:val="center"/>
            </w:pPr>
            <w:r w:rsidRPr="007C5F70">
              <w:rPr>
                <w:sz w:val="22"/>
                <w:szCs w:val="22"/>
              </w:rPr>
              <w:t>-12382</w:t>
            </w:r>
          </w:p>
        </w:tc>
      </w:tr>
      <w:tr w:rsidR="000E1685" w:rsidRPr="007C5F70">
        <w:trPr>
          <w:trHeight w:val="3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01 05 02 01 10 0000 510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tabs>
                <w:tab w:val="left" w:pos="552"/>
              </w:tabs>
              <w:jc w:val="center"/>
            </w:pPr>
            <w:r w:rsidRPr="007C5F70">
              <w:rPr>
                <w:sz w:val="22"/>
                <w:szCs w:val="22"/>
              </w:rPr>
              <w:t>-12382</w:t>
            </w:r>
          </w:p>
        </w:tc>
      </w:tr>
      <w:tr w:rsidR="000E1685" w:rsidRPr="007C5F70">
        <w:trPr>
          <w:trHeight w:val="3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01 05 00 00 00 0000 600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tabs>
                <w:tab w:val="left" w:pos="552"/>
              </w:tabs>
              <w:jc w:val="center"/>
            </w:pPr>
            <w:r w:rsidRPr="007C5F70">
              <w:rPr>
                <w:sz w:val="22"/>
                <w:szCs w:val="22"/>
              </w:rPr>
              <w:t>11560</w:t>
            </w:r>
          </w:p>
        </w:tc>
      </w:tr>
      <w:tr w:rsidR="000E1685" w:rsidRPr="007C5F70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01 05 02 00 00 0000 600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jc w:val="center"/>
            </w:pPr>
            <w:r w:rsidRPr="007C5F70">
              <w:rPr>
                <w:sz w:val="22"/>
                <w:szCs w:val="22"/>
              </w:rPr>
              <w:t>11560</w:t>
            </w:r>
          </w:p>
        </w:tc>
      </w:tr>
      <w:tr w:rsidR="000E1685" w:rsidRPr="007C5F70">
        <w:trPr>
          <w:trHeight w:val="35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01 05 02 01 00 0000 610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jc w:val="center"/>
            </w:pPr>
            <w:r w:rsidRPr="007C5F70">
              <w:rPr>
                <w:sz w:val="22"/>
                <w:szCs w:val="22"/>
              </w:rPr>
              <w:t>11560</w:t>
            </w:r>
          </w:p>
        </w:tc>
      </w:tr>
      <w:tr w:rsidR="000E1685" w:rsidRPr="007C5F70">
        <w:trPr>
          <w:trHeight w:val="5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 xml:space="preserve"> 01 05 02 01 10 0000 610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5F70"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F97F97">
            <w:pPr>
              <w:jc w:val="center"/>
            </w:pPr>
            <w:r w:rsidRPr="007C5F70">
              <w:rPr>
                <w:sz w:val="22"/>
                <w:szCs w:val="22"/>
              </w:rPr>
              <w:t>11560</w:t>
            </w:r>
          </w:p>
        </w:tc>
      </w:tr>
      <w:tr w:rsidR="000E1685" w:rsidRPr="009D3B5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7C5F70" w:rsidRDefault="000E1685" w:rsidP="00CD0AAD">
            <w:pPr>
              <w:tabs>
                <w:tab w:val="left" w:pos="552"/>
              </w:tabs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Итого источников внутреннего финансирования дефицита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85" w:rsidRPr="009D3B53" w:rsidRDefault="000E1685" w:rsidP="00F97F97">
            <w:pPr>
              <w:tabs>
                <w:tab w:val="left" w:pos="552"/>
              </w:tabs>
              <w:jc w:val="center"/>
              <w:rPr>
                <w:b/>
                <w:bCs/>
              </w:rPr>
            </w:pPr>
            <w:r w:rsidRPr="007C5F70">
              <w:rPr>
                <w:b/>
                <w:bCs/>
                <w:sz w:val="22"/>
                <w:szCs w:val="22"/>
              </w:rPr>
              <w:t>-822</w:t>
            </w:r>
          </w:p>
        </w:tc>
      </w:tr>
    </w:tbl>
    <w:p w:rsidR="000E1685" w:rsidRPr="009D3B53" w:rsidRDefault="000E1685" w:rsidP="00666989">
      <w:pPr>
        <w:rPr>
          <w:sz w:val="20"/>
          <w:szCs w:val="20"/>
        </w:rPr>
      </w:pPr>
    </w:p>
    <w:sectPr w:rsidR="000E1685" w:rsidRPr="009D3B53" w:rsidSect="001C6C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685" w:rsidRDefault="000E1685" w:rsidP="00D01A71">
      <w:r>
        <w:separator/>
      </w:r>
    </w:p>
  </w:endnote>
  <w:endnote w:type="continuationSeparator" w:id="0">
    <w:p w:rsidR="000E1685" w:rsidRDefault="000E1685" w:rsidP="00D01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685" w:rsidRDefault="000E1685" w:rsidP="00D01A71">
      <w:r>
        <w:separator/>
      </w:r>
    </w:p>
  </w:footnote>
  <w:footnote w:type="continuationSeparator" w:id="0">
    <w:p w:rsidR="000E1685" w:rsidRDefault="000E1685" w:rsidP="00D01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7EE"/>
    <w:rsid w:val="0000096D"/>
    <w:rsid w:val="00001EA9"/>
    <w:rsid w:val="00007FBD"/>
    <w:rsid w:val="00017AE4"/>
    <w:rsid w:val="00023651"/>
    <w:rsid w:val="00024A90"/>
    <w:rsid w:val="00035DBF"/>
    <w:rsid w:val="00052F7A"/>
    <w:rsid w:val="0005363A"/>
    <w:rsid w:val="000615FF"/>
    <w:rsid w:val="00066F19"/>
    <w:rsid w:val="00073C37"/>
    <w:rsid w:val="00080729"/>
    <w:rsid w:val="000855BB"/>
    <w:rsid w:val="000916C8"/>
    <w:rsid w:val="000A5F95"/>
    <w:rsid w:val="000B36EF"/>
    <w:rsid w:val="000B4E3F"/>
    <w:rsid w:val="000C742C"/>
    <w:rsid w:val="000D5135"/>
    <w:rsid w:val="000D638B"/>
    <w:rsid w:val="000E1685"/>
    <w:rsid w:val="000E4506"/>
    <w:rsid w:val="000E4675"/>
    <w:rsid w:val="000F23A0"/>
    <w:rsid w:val="00113698"/>
    <w:rsid w:val="00113A0E"/>
    <w:rsid w:val="00113F59"/>
    <w:rsid w:val="00125085"/>
    <w:rsid w:val="001254A2"/>
    <w:rsid w:val="001319A9"/>
    <w:rsid w:val="00144467"/>
    <w:rsid w:val="001618B2"/>
    <w:rsid w:val="0018058D"/>
    <w:rsid w:val="00185A47"/>
    <w:rsid w:val="00191638"/>
    <w:rsid w:val="0019520C"/>
    <w:rsid w:val="0019692B"/>
    <w:rsid w:val="001A0597"/>
    <w:rsid w:val="001A79D9"/>
    <w:rsid w:val="001C16FF"/>
    <w:rsid w:val="001C46C6"/>
    <w:rsid w:val="001C6CC1"/>
    <w:rsid w:val="001D331A"/>
    <w:rsid w:val="001E7DF0"/>
    <w:rsid w:val="001F622E"/>
    <w:rsid w:val="00207F0E"/>
    <w:rsid w:val="002413B5"/>
    <w:rsid w:val="002437A3"/>
    <w:rsid w:val="00271D08"/>
    <w:rsid w:val="00274698"/>
    <w:rsid w:val="0027497B"/>
    <w:rsid w:val="002860BC"/>
    <w:rsid w:val="002920D4"/>
    <w:rsid w:val="00292D13"/>
    <w:rsid w:val="002C0905"/>
    <w:rsid w:val="002C44A4"/>
    <w:rsid w:val="002D0854"/>
    <w:rsid w:val="002D74A9"/>
    <w:rsid w:val="002E0A89"/>
    <w:rsid w:val="002F4025"/>
    <w:rsid w:val="002F7A80"/>
    <w:rsid w:val="003003A2"/>
    <w:rsid w:val="003044E0"/>
    <w:rsid w:val="00311BBB"/>
    <w:rsid w:val="003131DE"/>
    <w:rsid w:val="00322716"/>
    <w:rsid w:val="00322D2B"/>
    <w:rsid w:val="0032475E"/>
    <w:rsid w:val="0032654B"/>
    <w:rsid w:val="003401F7"/>
    <w:rsid w:val="003410C7"/>
    <w:rsid w:val="00341612"/>
    <w:rsid w:val="0034544E"/>
    <w:rsid w:val="00370DB6"/>
    <w:rsid w:val="00371352"/>
    <w:rsid w:val="00372747"/>
    <w:rsid w:val="00372F28"/>
    <w:rsid w:val="00374D47"/>
    <w:rsid w:val="0038161C"/>
    <w:rsid w:val="00382C51"/>
    <w:rsid w:val="003840FC"/>
    <w:rsid w:val="0039227B"/>
    <w:rsid w:val="003A19CA"/>
    <w:rsid w:val="003A5FF1"/>
    <w:rsid w:val="003B1659"/>
    <w:rsid w:val="003B2CEB"/>
    <w:rsid w:val="003B2DD1"/>
    <w:rsid w:val="003C11D1"/>
    <w:rsid w:val="003D30C2"/>
    <w:rsid w:val="003D489B"/>
    <w:rsid w:val="003E4ECC"/>
    <w:rsid w:val="003E6B34"/>
    <w:rsid w:val="003F4BCB"/>
    <w:rsid w:val="00411EC4"/>
    <w:rsid w:val="00421251"/>
    <w:rsid w:val="00427316"/>
    <w:rsid w:val="0043077F"/>
    <w:rsid w:val="00435705"/>
    <w:rsid w:val="00442BAB"/>
    <w:rsid w:val="004525E3"/>
    <w:rsid w:val="00454D68"/>
    <w:rsid w:val="00461D5C"/>
    <w:rsid w:val="00471980"/>
    <w:rsid w:val="004742E8"/>
    <w:rsid w:val="00475E16"/>
    <w:rsid w:val="004773EF"/>
    <w:rsid w:val="00486CAC"/>
    <w:rsid w:val="00486DF2"/>
    <w:rsid w:val="00492021"/>
    <w:rsid w:val="004920D4"/>
    <w:rsid w:val="00492A8E"/>
    <w:rsid w:val="0049772C"/>
    <w:rsid w:val="00497C4F"/>
    <w:rsid w:val="004A15BA"/>
    <w:rsid w:val="004A6DF1"/>
    <w:rsid w:val="004B21F6"/>
    <w:rsid w:val="004E0689"/>
    <w:rsid w:val="004E1CB5"/>
    <w:rsid w:val="004F079E"/>
    <w:rsid w:val="004F631E"/>
    <w:rsid w:val="00504083"/>
    <w:rsid w:val="00506DD2"/>
    <w:rsid w:val="00524F2C"/>
    <w:rsid w:val="00531B1C"/>
    <w:rsid w:val="00532CB3"/>
    <w:rsid w:val="00535743"/>
    <w:rsid w:val="0054281A"/>
    <w:rsid w:val="005550C4"/>
    <w:rsid w:val="00557887"/>
    <w:rsid w:val="005605EE"/>
    <w:rsid w:val="0057154A"/>
    <w:rsid w:val="00580FD0"/>
    <w:rsid w:val="00581B58"/>
    <w:rsid w:val="005852A1"/>
    <w:rsid w:val="005935BB"/>
    <w:rsid w:val="00594FED"/>
    <w:rsid w:val="005961AC"/>
    <w:rsid w:val="005A22F7"/>
    <w:rsid w:val="005A602C"/>
    <w:rsid w:val="005B3FEF"/>
    <w:rsid w:val="005B74BA"/>
    <w:rsid w:val="005C5C7B"/>
    <w:rsid w:val="005D03C0"/>
    <w:rsid w:val="005D1C27"/>
    <w:rsid w:val="005E09F6"/>
    <w:rsid w:val="005E59CD"/>
    <w:rsid w:val="005E5FF3"/>
    <w:rsid w:val="005E6441"/>
    <w:rsid w:val="005F0C85"/>
    <w:rsid w:val="005F182A"/>
    <w:rsid w:val="005F65A3"/>
    <w:rsid w:val="0060386E"/>
    <w:rsid w:val="00612DFD"/>
    <w:rsid w:val="00612F28"/>
    <w:rsid w:val="0062781B"/>
    <w:rsid w:val="00630CC2"/>
    <w:rsid w:val="006328D7"/>
    <w:rsid w:val="00632A52"/>
    <w:rsid w:val="006332A4"/>
    <w:rsid w:val="0063604B"/>
    <w:rsid w:val="00636838"/>
    <w:rsid w:val="00640937"/>
    <w:rsid w:val="00641741"/>
    <w:rsid w:val="00642B74"/>
    <w:rsid w:val="00646835"/>
    <w:rsid w:val="00647D33"/>
    <w:rsid w:val="0065183C"/>
    <w:rsid w:val="00652D99"/>
    <w:rsid w:val="00653EDA"/>
    <w:rsid w:val="00655710"/>
    <w:rsid w:val="006577BF"/>
    <w:rsid w:val="006600F8"/>
    <w:rsid w:val="00662D2B"/>
    <w:rsid w:val="00664CF0"/>
    <w:rsid w:val="00666989"/>
    <w:rsid w:val="00673A50"/>
    <w:rsid w:val="00675A33"/>
    <w:rsid w:val="0068131E"/>
    <w:rsid w:val="006822EF"/>
    <w:rsid w:val="00684CE9"/>
    <w:rsid w:val="00685A79"/>
    <w:rsid w:val="0069096C"/>
    <w:rsid w:val="00691177"/>
    <w:rsid w:val="006A5C76"/>
    <w:rsid w:val="006A7CF6"/>
    <w:rsid w:val="006A7EAA"/>
    <w:rsid w:val="006B1372"/>
    <w:rsid w:val="006C0B58"/>
    <w:rsid w:val="006C1F98"/>
    <w:rsid w:val="006D5B3D"/>
    <w:rsid w:val="006E0D75"/>
    <w:rsid w:val="006E4C18"/>
    <w:rsid w:val="006E7436"/>
    <w:rsid w:val="00701404"/>
    <w:rsid w:val="007018FA"/>
    <w:rsid w:val="00704711"/>
    <w:rsid w:val="00712389"/>
    <w:rsid w:val="00713BD3"/>
    <w:rsid w:val="00730D61"/>
    <w:rsid w:val="00734867"/>
    <w:rsid w:val="00736220"/>
    <w:rsid w:val="00737E45"/>
    <w:rsid w:val="00743925"/>
    <w:rsid w:val="0074771A"/>
    <w:rsid w:val="007562B3"/>
    <w:rsid w:val="00760324"/>
    <w:rsid w:val="00763528"/>
    <w:rsid w:val="00784F4B"/>
    <w:rsid w:val="00791467"/>
    <w:rsid w:val="00792156"/>
    <w:rsid w:val="007C1A08"/>
    <w:rsid w:val="007C5F70"/>
    <w:rsid w:val="007E6341"/>
    <w:rsid w:val="00810672"/>
    <w:rsid w:val="00811743"/>
    <w:rsid w:val="00814DD5"/>
    <w:rsid w:val="00814EF1"/>
    <w:rsid w:val="008352EA"/>
    <w:rsid w:val="008368C5"/>
    <w:rsid w:val="00840EB0"/>
    <w:rsid w:val="00842B3C"/>
    <w:rsid w:val="0084654E"/>
    <w:rsid w:val="00847D3D"/>
    <w:rsid w:val="00862B21"/>
    <w:rsid w:val="00866F4F"/>
    <w:rsid w:val="00871BA1"/>
    <w:rsid w:val="00887B1C"/>
    <w:rsid w:val="008A50CE"/>
    <w:rsid w:val="008C2A71"/>
    <w:rsid w:val="008D60BD"/>
    <w:rsid w:val="008E4EE9"/>
    <w:rsid w:val="008E7844"/>
    <w:rsid w:val="008E7D52"/>
    <w:rsid w:val="008F3023"/>
    <w:rsid w:val="009001D0"/>
    <w:rsid w:val="00903487"/>
    <w:rsid w:val="00912657"/>
    <w:rsid w:val="009144E7"/>
    <w:rsid w:val="00925A03"/>
    <w:rsid w:val="0093123C"/>
    <w:rsid w:val="0094632D"/>
    <w:rsid w:val="00946AD7"/>
    <w:rsid w:val="009544F5"/>
    <w:rsid w:val="0096341D"/>
    <w:rsid w:val="009736C6"/>
    <w:rsid w:val="009747FD"/>
    <w:rsid w:val="009803FA"/>
    <w:rsid w:val="00983021"/>
    <w:rsid w:val="0099064C"/>
    <w:rsid w:val="0099282C"/>
    <w:rsid w:val="009953B6"/>
    <w:rsid w:val="0099625E"/>
    <w:rsid w:val="009A17E6"/>
    <w:rsid w:val="009A4041"/>
    <w:rsid w:val="009B21A9"/>
    <w:rsid w:val="009B370D"/>
    <w:rsid w:val="009C3060"/>
    <w:rsid w:val="009D0170"/>
    <w:rsid w:val="009D02E6"/>
    <w:rsid w:val="009D050A"/>
    <w:rsid w:val="009D3B53"/>
    <w:rsid w:val="009F256B"/>
    <w:rsid w:val="009F29D2"/>
    <w:rsid w:val="00A00D66"/>
    <w:rsid w:val="00A02155"/>
    <w:rsid w:val="00A07DD6"/>
    <w:rsid w:val="00A13543"/>
    <w:rsid w:val="00A236E1"/>
    <w:rsid w:val="00A23731"/>
    <w:rsid w:val="00A44EAC"/>
    <w:rsid w:val="00A53061"/>
    <w:rsid w:val="00A61D58"/>
    <w:rsid w:val="00A64123"/>
    <w:rsid w:val="00A670B8"/>
    <w:rsid w:val="00A702E4"/>
    <w:rsid w:val="00A772ED"/>
    <w:rsid w:val="00A81F4C"/>
    <w:rsid w:val="00A84019"/>
    <w:rsid w:val="00A84584"/>
    <w:rsid w:val="00A931F6"/>
    <w:rsid w:val="00AA66E5"/>
    <w:rsid w:val="00AB57B6"/>
    <w:rsid w:val="00AF580A"/>
    <w:rsid w:val="00B00572"/>
    <w:rsid w:val="00B11641"/>
    <w:rsid w:val="00B1419D"/>
    <w:rsid w:val="00B24ADA"/>
    <w:rsid w:val="00B41568"/>
    <w:rsid w:val="00B45D85"/>
    <w:rsid w:val="00B508D1"/>
    <w:rsid w:val="00B51CEA"/>
    <w:rsid w:val="00B7163C"/>
    <w:rsid w:val="00B73004"/>
    <w:rsid w:val="00B73B4F"/>
    <w:rsid w:val="00B74AAC"/>
    <w:rsid w:val="00B75ED5"/>
    <w:rsid w:val="00B81589"/>
    <w:rsid w:val="00B821A1"/>
    <w:rsid w:val="00B85284"/>
    <w:rsid w:val="00BA34ED"/>
    <w:rsid w:val="00BA58C1"/>
    <w:rsid w:val="00BA74EB"/>
    <w:rsid w:val="00BA7D48"/>
    <w:rsid w:val="00BB148C"/>
    <w:rsid w:val="00BB2FE5"/>
    <w:rsid w:val="00BB4500"/>
    <w:rsid w:val="00BC0845"/>
    <w:rsid w:val="00BC286C"/>
    <w:rsid w:val="00BC4185"/>
    <w:rsid w:val="00BD5F5E"/>
    <w:rsid w:val="00BE3163"/>
    <w:rsid w:val="00BE375E"/>
    <w:rsid w:val="00BF7CEB"/>
    <w:rsid w:val="00C07495"/>
    <w:rsid w:val="00C07A27"/>
    <w:rsid w:val="00C1020B"/>
    <w:rsid w:val="00C11A3A"/>
    <w:rsid w:val="00C15644"/>
    <w:rsid w:val="00C20A95"/>
    <w:rsid w:val="00C22305"/>
    <w:rsid w:val="00C2263B"/>
    <w:rsid w:val="00C23C76"/>
    <w:rsid w:val="00C30904"/>
    <w:rsid w:val="00C3342F"/>
    <w:rsid w:val="00C465C8"/>
    <w:rsid w:val="00C50A00"/>
    <w:rsid w:val="00C73C58"/>
    <w:rsid w:val="00C82268"/>
    <w:rsid w:val="00C827D1"/>
    <w:rsid w:val="00C97165"/>
    <w:rsid w:val="00CA2AFD"/>
    <w:rsid w:val="00CC35F3"/>
    <w:rsid w:val="00CD0AAD"/>
    <w:rsid w:val="00CD7BDF"/>
    <w:rsid w:val="00CF1DC1"/>
    <w:rsid w:val="00CF7A8D"/>
    <w:rsid w:val="00D01A71"/>
    <w:rsid w:val="00D04458"/>
    <w:rsid w:val="00D2549D"/>
    <w:rsid w:val="00D37AD9"/>
    <w:rsid w:val="00D467F9"/>
    <w:rsid w:val="00D51C70"/>
    <w:rsid w:val="00D521C8"/>
    <w:rsid w:val="00D524B0"/>
    <w:rsid w:val="00D52ECC"/>
    <w:rsid w:val="00D62329"/>
    <w:rsid w:val="00D6516B"/>
    <w:rsid w:val="00D65FA6"/>
    <w:rsid w:val="00D877E8"/>
    <w:rsid w:val="00D94E51"/>
    <w:rsid w:val="00DA6807"/>
    <w:rsid w:val="00DC512A"/>
    <w:rsid w:val="00DC7A67"/>
    <w:rsid w:val="00DD3E71"/>
    <w:rsid w:val="00DE1551"/>
    <w:rsid w:val="00E03B86"/>
    <w:rsid w:val="00E0572E"/>
    <w:rsid w:val="00E06973"/>
    <w:rsid w:val="00E07A5F"/>
    <w:rsid w:val="00E352D2"/>
    <w:rsid w:val="00E36B14"/>
    <w:rsid w:val="00E41563"/>
    <w:rsid w:val="00E45A46"/>
    <w:rsid w:val="00E47892"/>
    <w:rsid w:val="00E53657"/>
    <w:rsid w:val="00E55AD6"/>
    <w:rsid w:val="00E739EE"/>
    <w:rsid w:val="00E777EE"/>
    <w:rsid w:val="00E81E2B"/>
    <w:rsid w:val="00E95D95"/>
    <w:rsid w:val="00E979DF"/>
    <w:rsid w:val="00EA6378"/>
    <w:rsid w:val="00EA6728"/>
    <w:rsid w:val="00EA7E6A"/>
    <w:rsid w:val="00EB338B"/>
    <w:rsid w:val="00EB57C5"/>
    <w:rsid w:val="00ED0AA5"/>
    <w:rsid w:val="00ED2191"/>
    <w:rsid w:val="00EE0959"/>
    <w:rsid w:val="00EF7009"/>
    <w:rsid w:val="00F0040A"/>
    <w:rsid w:val="00F020E7"/>
    <w:rsid w:val="00F07076"/>
    <w:rsid w:val="00F231B7"/>
    <w:rsid w:val="00F24F0E"/>
    <w:rsid w:val="00F30316"/>
    <w:rsid w:val="00F30365"/>
    <w:rsid w:val="00F31815"/>
    <w:rsid w:val="00F454EE"/>
    <w:rsid w:val="00F522E8"/>
    <w:rsid w:val="00F64965"/>
    <w:rsid w:val="00F653EC"/>
    <w:rsid w:val="00F668B1"/>
    <w:rsid w:val="00F70B95"/>
    <w:rsid w:val="00F70F25"/>
    <w:rsid w:val="00F81099"/>
    <w:rsid w:val="00F947D2"/>
    <w:rsid w:val="00F97F97"/>
    <w:rsid w:val="00FB22D3"/>
    <w:rsid w:val="00FD3BE6"/>
    <w:rsid w:val="00FD6276"/>
    <w:rsid w:val="00FE2ECF"/>
    <w:rsid w:val="00FF0CC7"/>
    <w:rsid w:val="00FF1277"/>
    <w:rsid w:val="00FF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48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698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5B3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0EB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6698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D5B3D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E53657"/>
    <w:rPr>
      <w:rFonts w:ascii="Calibri" w:hAnsi="Calibri" w:cs="Calibr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A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01A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A71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66989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666989"/>
    <w:rPr>
      <w:b/>
      <w:bCs/>
      <w:sz w:val="28"/>
      <w:szCs w:val="28"/>
    </w:rPr>
  </w:style>
  <w:style w:type="paragraph" w:customStyle="1" w:styleId="ConsPlusNormal">
    <w:name w:val="ConsPlusNormal"/>
    <w:uiPriority w:val="99"/>
    <w:rsid w:val="0066698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99"/>
    <w:qFormat/>
    <w:rsid w:val="003D489B"/>
    <w:rPr>
      <w:b/>
      <w:bCs/>
    </w:rPr>
  </w:style>
  <w:style w:type="character" w:styleId="Hyperlink">
    <w:name w:val="Hyperlink"/>
    <w:basedOn w:val="DefaultParagraphFont"/>
    <w:uiPriority w:val="99"/>
    <w:semiHidden/>
    <w:rsid w:val="009544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1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331</TotalTime>
  <Pages>19</Pages>
  <Words>5931</Words>
  <Characters>-32766</Characters>
  <Application>Microsoft Office Outlook</Application>
  <DocSecurity>0</DocSecurity>
  <Lines>0</Lines>
  <Paragraphs>0</Paragraphs>
  <ScaleCrop>false</ScaleCrop>
  <Company>РФО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124</cp:revision>
  <cp:lastPrinted>2026-04-06T12:18:00Z</cp:lastPrinted>
  <dcterms:created xsi:type="dcterms:W3CDTF">2025-12-22T07:21:00Z</dcterms:created>
  <dcterms:modified xsi:type="dcterms:W3CDTF">2026-04-06T12:19:00Z</dcterms:modified>
</cp:coreProperties>
</file>