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889" w:rsidRPr="00CD2D00" w:rsidRDefault="00A17889" w:rsidP="00654001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</w:t>
      </w:r>
    </w:p>
    <w:p w:rsidR="00A17889" w:rsidRPr="009311A8" w:rsidRDefault="00A17889" w:rsidP="00972583">
      <w:pPr>
        <w:jc w:val="center"/>
      </w:pPr>
      <w:r w:rsidRPr="009311A8">
        <w:t>ПСКОВСКАЯ ОБЛАСТЬ</w:t>
      </w:r>
    </w:p>
    <w:p w:rsidR="00A17889" w:rsidRPr="009311A8" w:rsidRDefault="00A17889" w:rsidP="00972583">
      <w:pPr>
        <w:jc w:val="center"/>
      </w:pPr>
      <w:r w:rsidRPr="009311A8">
        <w:t>МУНИЦИПАЛЬНОЕ ОБРАЗОВАНИЕ «ДЕДОВИЧСКИЙ МУНИЦИПАЛЬНЫЙ ОКРУГ»</w:t>
      </w:r>
    </w:p>
    <w:p w:rsidR="00A17889" w:rsidRPr="009311A8" w:rsidRDefault="00A17889" w:rsidP="00972583">
      <w:pPr>
        <w:jc w:val="center"/>
      </w:pPr>
    </w:p>
    <w:p w:rsidR="00A17889" w:rsidRPr="009311A8" w:rsidRDefault="00A17889" w:rsidP="00972583">
      <w:pPr>
        <w:jc w:val="center"/>
      </w:pPr>
      <w:r w:rsidRPr="009311A8">
        <w:t>СОБРАНИЕ ДЕПУТАТОВ ДЕДОВИЧСКОГО МУНИЦИПАЛЬНОГО ОКРУГА</w:t>
      </w:r>
    </w:p>
    <w:p w:rsidR="00A17889" w:rsidRPr="009311A8" w:rsidRDefault="00A17889" w:rsidP="00972583"/>
    <w:p w:rsidR="00A17889" w:rsidRPr="009311A8" w:rsidRDefault="00A17889" w:rsidP="00972583">
      <w:r w:rsidRPr="009311A8">
        <w:t xml:space="preserve">                                                           РЕШЕНИЕ                                          </w:t>
      </w:r>
    </w:p>
    <w:p w:rsidR="00A17889" w:rsidRPr="009311A8" w:rsidRDefault="00A17889" w:rsidP="00972583">
      <w:pPr>
        <w:jc w:val="center"/>
      </w:pPr>
    </w:p>
    <w:p w:rsidR="00A17889" w:rsidRDefault="00A17889" w:rsidP="00972583">
      <w:r>
        <w:t>от 30.12.2025 № 73</w:t>
      </w:r>
    </w:p>
    <w:p w:rsidR="00A17889" w:rsidRPr="009311A8" w:rsidRDefault="00A17889" w:rsidP="00972583">
      <w:r w:rsidRPr="009311A8">
        <w:t xml:space="preserve"> (принято на шестой внеочередной</w:t>
      </w:r>
    </w:p>
    <w:p w:rsidR="00A17889" w:rsidRPr="009311A8" w:rsidRDefault="00A17889" w:rsidP="00972583">
      <w:r w:rsidRPr="009311A8">
        <w:t xml:space="preserve"> сессии Собрания депутатов</w:t>
      </w:r>
    </w:p>
    <w:p w:rsidR="00A17889" w:rsidRPr="009311A8" w:rsidRDefault="00A17889" w:rsidP="00972583">
      <w:r w:rsidRPr="009311A8">
        <w:t xml:space="preserve">Дедовичского муниципального округа </w:t>
      </w:r>
    </w:p>
    <w:p w:rsidR="00A17889" w:rsidRPr="009311A8" w:rsidRDefault="00A17889" w:rsidP="00972583">
      <w:r w:rsidRPr="009311A8">
        <w:t xml:space="preserve">первого созыва) </w:t>
      </w:r>
    </w:p>
    <w:p w:rsidR="00A17889" w:rsidRDefault="00A17889" w:rsidP="00972583">
      <w:r w:rsidRPr="009311A8">
        <w:t>рп. Дедовичи</w:t>
      </w:r>
    </w:p>
    <w:p w:rsidR="00A17889" w:rsidRPr="00972583" w:rsidRDefault="00A17889" w:rsidP="00972583"/>
    <w:p w:rsidR="00A17889" w:rsidRDefault="00A17889" w:rsidP="00972583">
      <w:pPr>
        <w:pStyle w:val="NoSpacing"/>
        <w:jc w:val="center"/>
      </w:pPr>
      <w:r w:rsidRPr="00972583">
        <w:t>О внесении изменений и дополнений в решение Собрания</w:t>
      </w:r>
      <w:r>
        <w:t xml:space="preserve"> </w:t>
      </w:r>
      <w:r w:rsidRPr="00972583">
        <w:t>депутатов сельского</w:t>
      </w:r>
    </w:p>
    <w:p w:rsidR="00A17889" w:rsidRPr="00972583" w:rsidRDefault="00A17889" w:rsidP="00972583">
      <w:pPr>
        <w:pStyle w:val="NoSpacing"/>
        <w:jc w:val="center"/>
      </w:pPr>
      <w:r w:rsidRPr="00972583">
        <w:t xml:space="preserve"> поселения «Шелонская волость»</w:t>
      </w:r>
      <w:r>
        <w:t xml:space="preserve"> </w:t>
      </w:r>
      <w:r w:rsidRPr="00972583">
        <w:t>от 26.12.2024 № 161 «О бюджете муниципального</w:t>
      </w:r>
    </w:p>
    <w:p w:rsidR="00A17889" w:rsidRPr="00972583" w:rsidRDefault="00A17889" w:rsidP="00972583">
      <w:pPr>
        <w:pStyle w:val="NoSpacing"/>
        <w:jc w:val="center"/>
      </w:pPr>
      <w:r w:rsidRPr="00972583">
        <w:t>образования «Шелонская волость» на 2025 год</w:t>
      </w:r>
      <w:r>
        <w:t xml:space="preserve"> </w:t>
      </w:r>
      <w:r w:rsidRPr="00972583">
        <w:t>и на плановый период 2026 и 2027 годов»</w:t>
      </w:r>
    </w:p>
    <w:p w:rsidR="00A17889" w:rsidRPr="00972583" w:rsidRDefault="00A17889" w:rsidP="00654001">
      <w:pPr>
        <w:pStyle w:val="NoSpacing"/>
      </w:pPr>
    </w:p>
    <w:p w:rsidR="00A17889" w:rsidRPr="00972583" w:rsidRDefault="00A17889" w:rsidP="00654001">
      <w:pPr>
        <w:pStyle w:val="NoSpacing"/>
        <w:jc w:val="both"/>
        <w:rPr>
          <w:color w:val="333333"/>
          <w:shd w:val="clear" w:color="auto" w:fill="FFFFFF"/>
        </w:rPr>
      </w:pPr>
      <w:r w:rsidRPr="00972583">
        <w:t xml:space="preserve">    В соответствии со статьей 16 Федерального закона </w:t>
      </w:r>
      <w:r w:rsidRPr="00972583">
        <w:rPr>
          <w:rStyle w:val="Strong"/>
          <w:b w:val="0"/>
          <w:bCs w:val="0"/>
          <w:color w:val="333333"/>
          <w:shd w:val="clear" w:color="auto" w:fill="FFFFFF"/>
        </w:rPr>
        <w:t>от 20.03.2025 №33-ФЗ</w:t>
      </w:r>
      <w:r w:rsidRPr="00972583">
        <w:rPr>
          <w:b/>
          <w:bCs/>
          <w:color w:val="333333"/>
          <w:shd w:val="clear" w:color="auto" w:fill="FFFFFF"/>
        </w:rPr>
        <w:t> </w:t>
      </w:r>
      <w:r w:rsidRPr="00972583">
        <w:rPr>
          <w:rStyle w:val="Strong"/>
          <w:b w:val="0"/>
          <w:bCs w:val="0"/>
          <w:color w:val="333333"/>
          <w:shd w:val="clear" w:color="auto" w:fill="FFFFFF"/>
        </w:rPr>
        <w:t xml:space="preserve"> </w:t>
      </w:r>
      <w:r w:rsidRPr="00972583">
        <w:rPr>
          <w:rStyle w:val="Strong"/>
          <w:b w:val="0"/>
          <w:bCs w:val="0"/>
          <w:shd w:val="clear" w:color="auto" w:fill="FFFFFF"/>
        </w:rPr>
        <w:t>«Об общих принципах организации местного самоуправления в единой системе публичной власти»</w:t>
      </w:r>
      <w:r w:rsidRPr="00972583">
        <w:rPr>
          <w:color w:val="333333"/>
          <w:shd w:val="clear" w:color="auto" w:fill="FFFFFF"/>
        </w:rPr>
        <w:t xml:space="preserve"> Собрание депутатов Дедовичского муниципального округа РЕШИЛО:</w:t>
      </w:r>
    </w:p>
    <w:p w:rsidR="00A17889" w:rsidRPr="00972583" w:rsidRDefault="00A17889" w:rsidP="00654001">
      <w:pPr>
        <w:pStyle w:val="NoSpacing"/>
        <w:jc w:val="both"/>
      </w:pPr>
      <w:r w:rsidRPr="00972583">
        <w:t xml:space="preserve">    1. Внести в решение Собрания депутатов сельского поселения «Шелонская волость» от 26.12.2024 № 161  «О бюджете муниципального образования «Шелонская волость» на 2025 год и на плановый период 2026 и 2027 годов» следующие изменения:</w:t>
      </w:r>
    </w:p>
    <w:p w:rsidR="00A17889" w:rsidRPr="00972583" w:rsidRDefault="00A17889" w:rsidP="00654001">
      <w:pPr>
        <w:pStyle w:val="NoSpacing"/>
        <w:jc w:val="both"/>
      </w:pPr>
      <w:r w:rsidRPr="00972583">
        <w:t xml:space="preserve">    1.1. Пункт 1 решения изложить в следующей редакции:</w:t>
      </w:r>
    </w:p>
    <w:p w:rsidR="00A17889" w:rsidRPr="00972583" w:rsidRDefault="00A17889" w:rsidP="00654001">
      <w:pPr>
        <w:pStyle w:val="NoSpacing"/>
        <w:jc w:val="both"/>
      </w:pPr>
      <w:r w:rsidRPr="00972583">
        <w:t xml:space="preserve">«1. Утвердить бюджет муниципального образования «Шелонская волость» (далее именуется также – бюджет поселения) на 2025 год по доходам в сумме 10463 тыс. руб. и по расходам в сумме </w:t>
      </w:r>
      <w:r w:rsidRPr="00972583">
        <w:rPr>
          <w:color w:val="000000"/>
        </w:rPr>
        <w:t>10781</w:t>
      </w:r>
      <w:r w:rsidRPr="00972583">
        <w:t xml:space="preserve"> тыс. руб.</w:t>
      </w:r>
    </w:p>
    <w:p w:rsidR="00A17889" w:rsidRPr="00972583" w:rsidRDefault="00A17889" w:rsidP="00654001">
      <w:pPr>
        <w:pStyle w:val="NoSpacing"/>
        <w:jc w:val="both"/>
      </w:pPr>
      <w:r w:rsidRPr="00972583">
        <w:t>Дефицит бюджета муниципального образования «Шелонская волость» на 2025 год – 318 тыс. руб., что составляет 5 процентов общего годового объёма доходов без учёта безвозмездных поступлений.».</w:t>
      </w:r>
    </w:p>
    <w:p w:rsidR="00A17889" w:rsidRPr="00972583" w:rsidRDefault="00A17889" w:rsidP="00654001">
      <w:pPr>
        <w:pStyle w:val="NoSpacing"/>
        <w:jc w:val="both"/>
      </w:pPr>
      <w:r w:rsidRPr="00972583">
        <w:t xml:space="preserve">    1.2. Приложение 2 к решению «Поступление доходов в бюджет поселения на 2025 год» изложить в редакции согласно приложению 1 к настоящему решению.</w:t>
      </w:r>
    </w:p>
    <w:p w:rsidR="00A17889" w:rsidRPr="00972583" w:rsidRDefault="00A17889" w:rsidP="00654001">
      <w:pPr>
        <w:pStyle w:val="NoSpacing"/>
        <w:jc w:val="both"/>
      </w:pPr>
      <w:r w:rsidRPr="00972583">
        <w:t xml:space="preserve">    1.3. Приложение 4 к решению «Распределение бюджетных ассигнований по разделам и подразделам, целевым статьям, группам видов расходов классификации расходов бюджета поселения на 2025 год» изложить в редакции согласно приложению 2 к настоящему решению.</w:t>
      </w:r>
    </w:p>
    <w:p w:rsidR="00A17889" w:rsidRPr="00972583" w:rsidRDefault="00A17889" w:rsidP="00654001">
      <w:pPr>
        <w:pStyle w:val="NoSpacing"/>
      </w:pPr>
      <w:r w:rsidRPr="00972583">
        <w:t xml:space="preserve">    1.4. Приложение 6 к решению «Ведомственная структура расходов бюджета поселения на 2025 год» изложить в редакции согласно приложению 3 к настоящему решению.</w:t>
      </w:r>
    </w:p>
    <w:p w:rsidR="00A17889" w:rsidRPr="00972583" w:rsidRDefault="00A17889" w:rsidP="00654001">
      <w:pPr>
        <w:pStyle w:val="NoSpacing"/>
        <w:jc w:val="both"/>
      </w:pPr>
      <w:r w:rsidRPr="00972583">
        <w:t xml:space="preserve">   1.5. Приложение 8 к решению «Источники внутреннего финансирования дефицита бюджета поселения на 2025 год» изложить в редакции согласно приложению 4 к настоящему решению.</w:t>
      </w:r>
    </w:p>
    <w:p w:rsidR="00A17889" w:rsidRPr="00972583" w:rsidRDefault="00A17889" w:rsidP="00654001">
      <w:pPr>
        <w:pStyle w:val="NoSpacing"/>
        <w:jc w:val="both"/>
      </w:pPr>
      <w:r w:rsidRPr="00972583">
        <w:t xml:space="preserve">    1.6. Приложение 10 к решению «Межбюджетные трансферты, передаваемые бюджету поселения из районного бюджета на 2025 год» изложить в редакции согласно приложению 5 к настоящему решению.</w:t>
      </w:r>
    </w:p>
    <w:p w:rsidR="00A17889" w:rsidRPr="00972583" w:rsidRDefault="00A17889" w:rsidP="00654001">
      <w:pPr>
        <w:pStyle w:val="NoSpacing"/>
        <w:jc w:val="both"/>
      </w:pPr>
      <w:r w:rsidRPr="00972583">
        <w:t xml:space="preserve">    1.7. Приложение 12 к решению «Межбюджетные трансферты, передаваемые бюджету района из бюджета поселения на 2025 год» изложить в редакции согласно приложению 6 к настоящему решению.</w:t>
      </w:r>
    </w:p>
    <w:p w:rsidR="00A17889" w:rsidRPr="00972583" w:rsidRDefault="00A17889" w:rsidP="00654001">
      <w:pPr>
        <w:pStyle w:val="NoSpacing"/>
        <w:jc w:val="both"/>
      </w:pPr>
      <w:r w:rsidRPr="00972583">
        <w:t xml:space="preserve">    1.8. Приложение 14 к решению «</w:t>
      </w:r>
      <w:r w:rsidRPr="00972583">
        <w:rPr>
          <w:color w:val="000000"/>
        </w:rPr>
        <w:t>Распределение бюджетных ассигнований по целевым статьям (муниципальным  программам и непрограммным направлениям деятельности), группам видов расходов классификации расходов бюджета поселения на 2025 год</w:t>
      </w:r>
      <w:r w:rsidRPr="00972583">
        <w:t>» изложить в редакции согласно приложению 7 к настоящему решению.</w:t>
      </w:r>
    </w:p>
    <w:p w:rsidR="00A17889" w:rsidRPr="00972583" w:rsidRDefault="00A17889" w:rsidP="00654001">
      <w:pPr>
        <w:pStyle w:val="NoSpacing"/>
        <w:jc w:val="both"/>
      </w:pPr>
      <w:r w:rsidRPr="00972583">
        <w:t xml:space="preserve">    1.9. Приложение 16 к решению «Межбюджетные трансферты, передаваемые бюджету поселения из областного бюджета на 2025 год» изложить в редакции согласно приложению 8 к настоящему решению.</w:t>
      </w:r>
    </w:p>
    <w:p w:rsidR="00A17889" w:rsidRPr="00972583" w:rsidRDefault="00A17889" w:rsidP="00654001">
      <w:pPr>
        <w:pStyle w:val="NoSpacing"/>
        <w:jc w:val="both"/>
      </w:pPr>
      <w:r w:rsidRPr="00972583">
        <w:t xml:space="preserve">    2. Опубликовать настоящее решение.</w:t>
      </w:r>
    </w:p>
    <w:p w:rsidR="00A17889" w:rsidRDefault="00A17889" w:rsidP="00654001">
      <w:pPr>
        <w:pStyle w:val="NoSpacing"/>
        <w:jc w:val="both"/>
      </w:pPr>
    </w:p>
    <w:p w:rsidR="00A17889" w:rsidRDefault="00A17889" w:rsidP="00654001">
      <w:pPr>
        <w:pStyle w:val="NoSpacing"/>
        <w:jc w:val="both"/>
      </w:pPr>
    </w:p>
    <w:p w:rsidR="00A17889" w:rsidRPr="00972583" w:rsidRDefault="00A17889" w:rsidP="00654001">
      <w:pPr>
        <w:pStyle w:val="NoSpacing"/>
        <w:jc w:val="both"/>
      </w:pPr>
    </w:p>
    <w:p w:rsidR="00A17889" w:rsidRPr="00972583" w:rsidRDefault="00A17889" w:rsidP="00654001">
      <w:pPr>
        <w:pStyle w:val="NoSpacing"/>
      </w:pPr>
      <w:r w:rsidRPr="00972583">
        <w:t xml:space="preserve">Председатель Собрания депутатов </w:t>
      </w:r>
    </w:p>
    <w:p w:rsidR="00A17889" w:rsidRPr="00972583" w:rsidRDefault="00A17889" w:rsidP="00654001">
      <w:pPr>
        <w:pStyle w:val="NoSpacing"/>
      </w:pPr>
      <w:r w:rsidRPr="00972583">
        <w:t xml:space="preserve">Дедовичского муниципального округа                                         </w:t>
      </w:r>
      <w:r>
        <w:t xml:space="preserve">                         </w:t>
      </w:r>
      <w:r w:rsidRPr="00972583">
        <w:t xml:space="preserve">  Е.А. Васильева</w:t>
      </w:r>
    </w:p>
    <w:p w:rsidR="00A17889" w:rsidRDefault="00A17889" w:rsidP="00654001">
      <w:pPr>
        <w:pStyle w:val="NoSpacing"/>
      </w:pPr>
    </w:p>
    <w:p w:rsidR="00A17889" w:rsidRDefault="00A17889" w:rsidP="00654001">
      <w:pPr>
        <w:pStyle w:val="NoSpacing"/>
      </w:pPr>
    </w:p>
    <w:p w:rsidR="00A17889" w:rsidRPr="00972583" w:rsidRDefault="00A17889" w:rsidP="00654001">
      <w:pPr>
        <w:pStyle w:val="NoSpacing"/>
      </w:pPr>
    </w:p>
    <w:p w:rsidR="00A17889" w:rsidRPr="00972583" w:rsidRDefault="00A17889" w:rsidP="00654001">
      <w:pPr>
        <w:pStyle w:val="NoSpacing"/>
      </w:pPr>
      <w:r w:rsidRPr="00972583">
        <w:t xml:space="preserve">Глава Дедовичского муниципального округа                               </w:t>
      </w:r>
      <w:r>
        <w:t xml:space="preserve">                           </w:t>
      </w:r>
      <w:r w:rsidRPr="00972583">
        <w:t xml:space="preserve"> Р.Ю. Ахтямов</w:t>
      </w:r>
    </w:p>
    <w:p w:rsidR="00A17889" w:rsidRPr="00972583" w:rsidRDefault="00A17889" w:rsidP="00654001">
      <w:pPr>
        <w:pStyle w:val="NoSpacing"/>
      </w:pPr>
    </w:p>
    <w:p w:rsidR="00A17889" w:rsidRDefault="00A17889" w:rsidP="00654001">
      <w:pPr>
        <w:pStyle w:val="NoSpacing"/>
      </w:pPr>
    </w:p>
    <w:p w:rsidR="00A17889" w:rsidRDefault="00A17889" w:rsidP="00654001">
      <w:pPr>
        <w:pStyle w:val="NoSpacing"/>
      </w:pPr>
    </w:p>
    <w:p w:rsidR="00A17889" w:rsidRDefault="00A17889" w:rsidP="00654001">
      <w:pPr>
        <w:pStyle w:val="NoSpacing"/>
      </w:pPr>
    </w:p>
    <w:p w:rsidR="00A17889" w:rsidRDefault="00A17889" w:rsidP="00654001">
      <w:pPr>
        <w:pStyle w:val="NoSpacing"/>
      </w:pPr>
    </w:p>
    <w:p w:rsidR="00A17889" w:rsidRDefault="00A17889" w:rsidP="00654001">
      <w:pPr>
        <w:pStyle w:val="NoSpacing"/>
      </w:pPr>
    </w:p>
    <w:p w:rsidR="00A17889" w:rsidRDefault="00A17889" w:rsidP="00654001">
      <w:pPr>
        <w:pStyle w:val="NoSpacing"/>
      </w:pPr>
    </w:p>
    <w:p w:rsidR="00A17889" w:rsidRDefault="00A17889" w:rsidP="00654001">
      <w:pPr>
        <w:pStyle w:val="NoSpacing"/>
      </w:pPr>
    </w:p>
    <w:p w:rsidR="00A17889" w:rsidRDefault="00A17889" w:rsidP="00654001">
      <w:pPr>
        <w:pStyle w:val="NoSpacing"/>
      </w:pPr>
    </w:p>
    <w:p w:rsidR="00A17889" w:rsidRDefault="00A17889" w:rsidP="00654001">
      <w:pPr>
        <w:pStyle w:val="NoSpacing"/>
      </w:pPr>
    </w:p>
    <w:p w:rsidR="00A17889" w:rsidRDefault="00A17889" w:rsidP="00654001">
      <w:pPr>
        <w:pStyle w:val="NoSpacing"/>
      </w:pPr>
    </w:p>
    <w:p w:rsidR="00A17889" w:rsidRDefault="00A17889" w:rsidP="00654001">
      <w:pPr>
        <w:pStyle w:val="NoSpacing"/>
      </w:pPr>
    </w:p>
    <w:p w:rsidR="00A17889" w:rsidRDefault="00A17889" w:rsidP="00654001">
      <w:pPr>
        <w:pStyle w:val="NoSpacing"/>
      </w:pPr>
    </w:p>
    <w:p w:rsidR="00A17889" w:rsidRDefault="00A17889" w:rsidP="00654001">
      <w:pPr>
        <w:pStyle w:val="NoSpacing"/>
      </w:pPr>
    </w:p>
    <w:p w:rsidR="00A17889" w:rsidRDefault="00A17889" w:rsidP="00654001">
      <w:pPr>
        <w:pStyle w:val="NoSpacing"/>
      </w:pPr>
    </w:p>
    <w:p w:rsidR="00A17889" w:rsidRDefault="00A17889" w:rsidP="00654001">
      <w:pPr>
        <w:pStyle w:val="NoSpacing"/>
      </w:pPr>
    </w:p>
    <w:p w:rsidR="00A17889" w:rsidRDefault="00A17889" w:rsidP="00654001">
      <w:pPr>
        <w:pStyle w:val="NoSpacing"/>
      </w:pPr>
    </w:p>
    <w:p w:rsidR="00A17889" w:rsidRDefault="00A17889" w:rsidP="00654001">
      <w:pPr>
        <w:pStyle w:val="NoSpacing"/>
      </w:pPr>
    </w:p>
    <w:p w:rsidR="00A17889" w:rsidRDefault="00A17889" w:rsidP="00654001">
      <w:pPr>
        <w:pStyle w:val="NoSpacing"/>
      </w:pPr>
    </w:p>
    <w:p w:rsidR="00A17889" w:rsidRDefault="00A17889" w:rsidP="00654001">
      <w:pPr>
        <w:pStyle w:val="NoSpacing"/>
      </w:pPr>
    </w:p>
    <w:p w:rsidR="00A17889" w:rsidRDefault="00A17889" w:rsidP="00654001">
      <w:pPr>
        <w:pStyle w:val="NoSpacing"/>
      </w:pPr>
    </w:p>
    <w:p w:rsidR="00A17889" w:rsidRDefault="00A17889" w:rsidP="00654001">
      <w:pPr>
        <w:pStyle w:val="NoSpacing"/>
      </w:pPr>
    </w:p>
    <w:p w:rsidR="00A17889" w:rsidRDefault="00A17889" w:rsidP="00654001">
      <w:pPr>
        <w:pStyle w:val="NoSpacing"/>
      </w:pPr>
    </w:p>
    <w:p w:rsidR="00A17889" w:rsidRDefault="00A17889" w:rsidP="00654001">
      <w:pPr>
        <w:pStyle w:val="NoSpacing"/>
      </w:pPr>
    </w:p>
    <w:p w:rsidR="00A17889" w:rsidRDefault="00A17889" w:rsidP="00654001">
      <w:pPr>
        <w:pStyle w:val="NoSpacing"/>
      </w:pPr>
    </w:p>
    <w:p w:rsidR="00A17889" w:rsidRDefault="00A17889" w:rsidP="00654001">
      <w:pPr>
        <w:pStyle w:val="NoSpacing"/>
      </w:pPr>
    </w:p>
    <w:p w:rsidR="00A17889" w:rsidRDefault="00A17889" w:rsidP="00654001">
      <w:pPr>
        <w:pStyle w:val="NoSpacing"/>
      </w:pPr>
    </w:p>
    <w:p w:rsidR="00A17889" w:rsidRDefault="00A17889" w:rsidP="00654001">
      <w:pPr>
        <w:pStyle w:val="NoSpacing"/>
      </w:pPr>
    </w:p>
    <w:p w:rsidR="00A17889" w:rsidRDefault="00A17889" w:rsidP="00654001">
      <w:pPr>
        <w:pStyle w:val="NoSpacing"/>
      </w:pPr>
    </w:p>
    <w:p w:rsidR="00A17889" w:rsidRDefault="00A17889" w:rsidP="00654001">
      <w:pPr>
        <w:pStyle w:val="NoSpacing"/>
      </w:pPr>
    </w:p>
    <w:p w:rsidR="00A17889" w:rsidRDefault="00A17889" w:rsidP="00654001">
      <w:pPr>
        <w:pStyle w:val="NoSpacing"/>
      </w:pPr>
    </w:p>
    <w:p w:rsidR="00A17889" w:rsidRDefault="00A17889" w:rsidP="00654001">
      <w:pPr>
        <w:pStyle w:val="NoSpacing"/>
      </w:pPr>
    </w:p>
    <w:p w:rsidR="00A17889" w:rsidRDefault="00A17889" w:rsidP="00654001">
      <w:pPr>
        <w:pStyle w:val="NoSpacing"/>
      </w:pPr>
    </w:p>
    <w:p w:rsidR="00A17889" w:rsidRDefault="00A17889" w:rsidP="00654001">
      <w:pPr>
        <w:pStyle w:val="NoSpacing"/>
      </w:pPr>
    </w:p>
    <w:p w:rsidR="00A17889" w:rsidRDefault="00A17889" w:rsidP="00654001">
      <w:pPr>
        <w:pStyle w:val="NoSpacing"/>
      </w:pPr>
    </w:p>
    <w:p w:rsidR="00A17889" w:rsidRDefault="00A17889" w:rsidP="00654001">
      <w:pPr>
        <w:pStyle w:val="NoSpacing"/>
      </w:pPr>
    </w:p>
    <w:p w:rsidR="00A17889" w:rsidRPr="00972583" w:rsidRDefault="00A17889" w:rsidP="00654001">
      <w:pPr>
        <w:pStyle w:val="NoSpacing"/>
      </w:pPr>
    </w:p>
    <w:p w:rsidR="00A17889" w:rsidRPr="00972583" w:rsidRDefault="00A17889" w:rsidP="00972583">
      <w:pPr>
        <w:jc w:val="right"/>
      </w:pPr>
      <w:r w:rsidRPr="00972583">
        <w:t>Приложение 1</w:t>
      </w:r>
    </w:p>
    <w:p w:rsidR="00A17889" w:rsidRPr="00972583" w:rsidRDefault="00A17889" w:rsidP="00972583">
      <w:pPr>
        <w:jc w:val="right"/>
      </w:pPr>
      <w:r w:rsidRPr="00972583">
        <w:t xml:space="preserve">к решению Собрания депутатов </w:t>
      </w:r>
    </w:p>
    <w:p w:rsidR="00A17889" w:rsidRPr="00972583" w:rsidRDefault="00A17889" w:rsidP="00972583">
      <w:pPr>
        <w:jc w:val="right"/>
      </w:pPr>
      <w:r w:rsidRPr="00972583">
        <w:t>Дедовичского муниципального округа</w:t>
      </w:r>
    </w:p>
    <w:p w:rsidR="00A17889" w:rsidRDefault="00A17889" w:rsidP="00972583">
      <w:pPr>
        <w:jc w:val="right"/>
      </w:pPr>
      <w:r>
        <w:t>от 30.12.2025 № 73</w:t>
      </w:r>
    </w:p>
    <w:p w:rsidR="00A17889" w:rsidRPr="00972583" w:rsidRDefault="00A17889" w:rsidP="0076321D">
      <w:pPr>
        <w:jc w:val="right"/>
      </w:pPr>
    </w:p>
    <w:p w:rsidR="00A17889" w:rsidRPr="00972583" w:rsidRDefault="00A17889" w:rsidP="0076321D">
      <w:pPr>
        <w:jc w:val="right"/>
      </w:pPr>
      <w:r w:rsidRPr="00972583">
        <w:t>«Приложение 2</w:t>
      </w:r>
    </w:p>
    <w:p w:rsidR="00A17889" w:rsidRPr="00972583" w:rsidRDefault="00A17889" w:rsidP="0076321D">
      <w:pPr>
        <w:jc w:val="right"/>
      </w:pPr>
      <w:r w:rsidRPr="00972583">
        <w:t>к решению Собрания депутатов сельского</w:t>
      </w:r>
    </w:p>
    <w:p w:rsidR="00A17889" w:rsidRPr="00972583" w:rsidRDefault="00A17889" w:rsidP="0076321D">
      <w:pPr>
        <w:jc w:val="right"/>
      </w:pPr>
      <w:r w:rsidRPr="00972583">
        <w:t>поселения «Шелонская волость»</w:t>
      </w:r>
    </w:p>
    <w:p w:rsidR="00A17889" w:rsidRPr="00972583" w:rsidRDefault="00A17889" w:rsidP="0076321D">
      <w:pPr>
        <w:jc w:val="right"/>
      </w:pPr>
      <w:r w:rsidRPr="00972583">
        <w:t>от 26.12.2024 № 161</w:t>
      </w:r>
    </w:p>
    <w:p w:rsidR="00A17889" w:rsidRPr="00972583" w:rsidRDefault="00A17889" w:rsidP="0076321D">
      <w:pPr>
        <w:jc w:val="right"/>
      </w:pPr>
      <w:r w:rsidRPr="00972583">
        <w:t>«О бюджете муниципального образования</w:t>
      </w:r>
    </w:p>
    <w:p w:rsidR="00A17889" w:rsidRPr="00972583" w:rsidRDefault="00A17889" w:rsidP="0076321D">
      <w:pPr>
        <w:jc w:val="right"/>
      </w:pPr>
      <w:r w:rsidRPr="00972583">
        <w:t>«Шелонская волость» на 2025 год</w:t>
      </w:r>
    </w:p>
    <w:p w:rsidR="00A17889" w:rsidRPr="00972583" w:rsidRDefault="00A17889" w:rsidP="0076321D">
      <w:pPr>
        <w:jc w:val="right"/>
      </w:pPr>
      <w:r w:rsidRPr="00972583">
        <w:t xml:space="preserve">и на плановый период 2026 и 2027 годов» </w:t>
      </w:r>
    </w:p>
    <w:p w:rsidR="00A17889" w:rsidRPr="00972583" w:rsidRDefault="00A17889" w:rsidP="00E414F1">
      <w:pPr>
        <w:spacing w:line="360" w:lineRule="auto"/>
      </w:pPr>
    </w:p>
    <w:p w:rsidR="00A17889" w:rsidRPr="00972583" w:rsidRDefault="00A17889" w:rsidP="0076321D">
      <w:pPr>
        <w:jc w:val="center"/>
        <w:rPr>
          <w:b/>
          <w:bCs/>
        </w:rPr>
      </w:pPr>
      <w:r w:rsidRPr="00972583">
        <w:rPr>
          <w:b/>
          <w:bCs/>
        </w:rPr>
        <w:t>Поступление доходов в бюджет поселения на 2025 год</w:t>
      </w:r>
    </w:p>
    <w:p w:rsidR="00A17889" w:rsidRPr="00972583" w:rsidRDefault="00A17889" w:rsidP="0076321D">
      <w:pPr>
        <w:jc w:val="center"/>
      </w:pPr>
      <w:r w:rsidRPr="00972583">
        <w:rPr>
          <w:b/>
          <w:bCs/>
        </w:rPr>
        <w:t xml:space="preserve">                                                                                                                                            </w:t>
      </w:r>
      <w:r w:rsidRPr="00972583">
        <w:t>тыс. руб.</w:t>
      </w:r>
    </w:p>
    <w:tbl>
      <w:tblPr>
        <w:tblW w:w="9654" w:type="dxa"/>
        <w:tblInd w:w="-106" w:type="dxa"/>
        <w:tblLook w:val="00A0"/>
      </w:tblPr>
      <w:tblGrid>
        <w:gridCol w:w="3276"/>
        <w:gridCol w:w="5103"/>
        <w:gridCol w:w="1275"/>
      </w:tblGrid>
      <w:tr w:rsidR="00A17889" w:rsidRPr="00972583">
        <w:trPr>
          <w:trHeight w:val="525"/>
        </w:trPr>
        <w:tc>
          <w:tcPr>
            <w:tcW w:w="3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17889" w:rsidRPr="00972583" w:rsidRDefault="00A17889" w:rsidP="0076321D">
            <w:pPr>
              <w:jc w:val="center"/>
              <w:rPr>
                <w:b/>
                <w:bCs/>
              </w:rPr>
            </w:pPr>
            <w:r w:rsidRPr="00972583">
              <w:rPr>
                <w:b/>
                <w:bCs/>
              </w:rPr>
              <w:t>Код классификации доходов бюджета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A17889" w:rsidRPr="00972583" w:rsidRDefault="00A17889" w:rsidP="0076321D">
            <w:pPr>
              <w:jc w:val="center"/>
              <w:rPr>
                <w:b/>
                <w:bCs/>
              </w:rPr>
            </w:pPr>
            <w:r w:rsidRPr="00972583">
              <w:rPr>
                <w:b/>
                <w:bCs/>
              </w:rPr>
              <w:t>Наименование платежей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17889" w:rsidRPr="00972583" w:rsidRDefault="00A17889" w:rsidP="0076321D">
            <w:pPr>
              <w:rPr>
                <w:b/>
                <w:bCs/>
              </w:rPr>
            </w:pPr>
            <w:r w:rsidRPr="00972583">
              <w:rPr>
                <w:b/>
                <w:bCs/>
              </w:rPr>
              <w:t>Сумма</w:t>
            </w:r>
          </w:p>
        </w:tc>
      </w:tr>
      <w:tr w:rsidR="00A17889" w:rsidRPr="00972583">
        <w:trPr>
          <w:trHeight w:val="25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17889" w:rsidRPr="00972583" w:rsidRDefault="00A17889" w:rsidP="0076321D">
            <w:pPr>
              <w:jc w:val="center"/>
              <w:rPr>
                <w:b/>
                <w:bCs/>
              </w:rPr>
            </w:pPr>
            <w:r w:rsidRPr="00972583">
              <w:rPr>
                <w:b/>
                <w:bCs/>
              </w:rPr>
              <w:t>000   1 00 00000 00 0000 000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17889" w:rsidRPr="00972583" w:rsidRDefault="00A17889" w:rsidP="0076321D">
            <w:pPr>
              <w:rPr>
                <w:b/>
                <w:bCs/>
              </w:rPr>
            </w:pPr>
            <w:r w:rsidRPr="00972583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17889" w:rsidRPr="00972583" w:rsidRDefault="00A17889" w:rsidP="0076321D">
            <w:pPr>
              <w:jc w:val="center"/>
              <w:rPr>
                <w:b/>
                <w:bCs/>
              </w:rPr>
            </w:pPr>
            <w:r w:rsidRPr="00972583">
              <w:rPr>
                <w:b/>
                <w:bCs/>
              </w:rPr>
              <w:t xml:space="preserve">6 032  </w:t>
            </w:r>
          </w:p>
        </w:tc>
      </w:tr>
      <w:tr w:rsidR="00A17889" w:rsidRPr="00972583">
        <w:trPr>
          <w:trHeight w:val="4809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7889" w:rsidRPr="00972583" w:rsidRDefault="00A17889" w:rsidP="0076321D">
            <w:pPr>
              <w:jc w:val="center"/>
            </w:pPr>
            <w:r w:rsidRPr="00972583">
              <w:t>182    1 01 02010 01 0000 110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89" w:rsidRPr="00972583" w:rsidRDefault="00A17889" w:rsidP="00972583">
            <w:pPr>
              <w:jc w:val="both"/>
            </w:pPr>
            <w:r w:rsidRPr="00972583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7889" w:rsidRPr="00972583" w:rsidRDefault="00A17889" w:rsidP="0076321D">
            <w:pPr>
              <w:jc w:val="center"/>
            </w:pPr>
            <w:r w:rsidRPr="00972583">
              <w:t xml:space="preserve">562  </w:t>
            </w:r>
          </w:p>
        </w:tc>
      </w:tr>
      <w:tr w:rsidR="00A17889" w:rsidRPr="00972583">
        <w:trPr>
          <w:trHeight w:val="3443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7889" w:rsidRPr="00972583" w:rsidRDefault="00A17889" w:rsidP="0076321D">
            <w:pPr>
              <w:jc w:val="center"/>
            </w:pPr>
            <w:r w:rsidRPr="00972583">
              <w:t>182    1 01 02020 01 0000 110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89" w:rsidRPr="00972583" w:rsidRDefault="00A17889" w:rsidP="00972583">
            <w:pPr>
              <w:jc w:val="both"/>
            </w:pPr>
            <w:r w:rsidRPr="00972583"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7889" w:rsidRPr="00972583" w:rsidRDefault="00A17889" w:rsidP="0076321D">
            <w:pPr>
              <w:jc w:val="center"/>
            </w:pPr>
            <w:r w:rsidRPr="00972583">
              <w:t xml:space="preserve">2  </w:t>
            </w:r>
          </w:p>
        </w:tc>
      </w:tr>
      <w:tr w:rsidR="00A17889" w:rsidRPr="00972583">
        <w:trPr>
          <w:trHeight w:val="3252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7889" w:rsidRPr="00972583" w:rsidRDefault="00A17889" w:rsidP="0076321D">
            <w:pPr>
              <w:jc w:val="center"/>
            </w:pPr>
            <w:r w:rsidRPr="00972583">
              <w:t>182    1 01 02030 01 0000 110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89" w:rsidRPr="00972583" w:rsidRDefault="00A17889" w:rsidP="00972583">
            <w:pPr>
              <w:jc w:val="both"/>
            </w:pPr>
            <w:r w:rsidRPr="00972583"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7889" w:rsidRPr="00972583" w:rsidRDefault="00A17889" w:rsidP="0076321D">
            <w:pPr>
              <w:jc w:val="center"/>
            </w:pPr>
            <w:r w:rsidRPr="00972583">
              <w:t xml:space="preserve">2  </w:t>
            </w:r>
          </w:p>
        </w:tc>
      </w:tr>
      <w:tr w:rsidR="00A17889" w:rsidRPr="00972583">
        <w:trPr>
          <w:trHeight w:val="1129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7889" w:rsidRPr="00972583" w:rsidRDefault="00A17889" w:rsidP="0076321D">
            <w:pPr>
              <w:jc w:val="center"/>
            </w:pPr>
            <w:r w:rsidRPr="00972583">
              <w:t>182    1 01 02080 01 0000 110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89" w:rsidRPr="00972583" w:rsidRDefault="00A17889" w:rsidP="00972583">
            <w:pPr>
              <w:jc w:val="both"/>
            </w:pPr>
            <w:r w:rsidRPr="00972583">
              <w:t>Налог на доходы физических лиц в части суммы налога, превышающей 650 тысяч рублей, относящейся к части налоговой базы, превышающей 5 миллионов рублей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7889" w:rsidRPr="00972583" w:rsidRDefault="00A17889" w:rsidP="0076321D">
            <w:pPr>
              <w:jc w:val="center"/>
            </w:pPr>
            <w:r w:rsidRPr="00972583">
              <w:t xml:space="preserve">8  </w:t>
            </w:r>
          </w:p>
        </w:tc>
      </w:tr>
      <w:tr w:rsidR="00A17889" w:rsidRPr="00972583">
        <w:trPr>
          <w:trHeight w:val="2352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7889" w:rsidRPr="00972583" w:rsidRDefault="00A17889" w:rsidP="0076321D">
            <w:pPr>
              <w:jc w:val="center"/>
            </w:pPr>
            <w:r w:rsidRPr="00972583">
              <w:t>182  1 03 02231 01 0000 110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89" w:rsidRPr="00972583" w:rsidRDefault="00A17889" w:rsidP="00972583">
            <w:pPr>
              <w:jc w:val="both"/>
            </w:pPr>
            <w:r w:rsidRPr="00972583"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7889" w:rsidRPr="00972583" w:rsidRDefault="00A17889" w:rsidP="0076321D">
            <w:pPr>
              <w:jc w:val="center"/>
            </w:pPr>
            <w:r w:rsidRPr="00972583">
              <w:t xml:space="preserve">1 796  </w:t>
            </w:r>
          </w:p>
        </w:tc>
      </w:tr>
      <w:tr w:rsidR="00A17889" w:rsidRPr="00972583">
        <w:trPr>
          <w:trHeight w:val="2723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7889" w:rsidRPr="00972583" w:rsidRDefault="00A17889" w:rsidP="0076321D">
            <w:pPr>
              <w:jc w:val="center"/>
            </w:pPr>
            <w:r w:rsidRPr="00972583">
              <w:t>182  1 03 02241 01 0000 110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89" w:rsidRPr="00972583" w:rsidRDefault="00A17889" w:rsidP="00972583">
            <w:pPr>
              <w:jc w:val="both"/>
            </w:pPr>
            <w:r w:rsidRPr="00972583"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7889" w:rsidRPr="00972583" w:rsidRDefault="00A17889" w:rsidP="0076321D">
            <w:pPr>
              <w:jc w:val="center"/>
            </w:pPr>
            <w:r w:rsidRPr="00972583">
              <w:t xml:space="preserve">9  </w:t>
            </w:r>
          </w:p>
        </w:tc>
      </w:tr>
      <w:tr w:rsidR="00A17889" w:rsidRPr="00972583">
        <w:trPr>
          <w:trHeight w:val="246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7889" w:rsidRPr="00972583" w:rsidRDefault="00A17889" w:rsidP="0076321D">
            <w:pPr>
              <w:jc w:val="center"/>
            </w:pPr>
            <w:r w:rsidRPr="00972583">
              <w:t>182 1 03 02251 01 0000 110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89" w:rsidRPr="00972583" w:rsidRDefault="00A17889" w:rsidP="00972583">
            <w:pPr>
              <w:jc w:val="both"/>
            </w:pPr>
            <w:r w:rsidRPr="00972583"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7889" w:rsidRPr="00972583" w:rsidRDefault="00A17889" w:rsidP="0076321D">
            <w:pPr>
              <w:jc w:val="center"/>
            </w:pPr>
            <w:r w:rsidRPr="00972583">
              <w:t xml:space="preserve">1 862  </w:t>
            </w:r>
          </w:p>
        </w:tc>
      </w:tr>
      <w:tr w:rsidR="00A17889" w:rsidRPr="00972583">
        <w:trPr>
          <w:trHeight w:val="234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7889" w:rsidRPr="00972583" w:rsidRDefault="00A17889" w:rsidP="0076321D">
            <w:pPr>
              <w:jc w:val="center"/>
            </w:pPr>
            <w:r w:rsidRPr="00972583">
              <w:t>182 1 03 02261 01 0000 110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89" w:rsidRPr="00972583" w:rsidRDefault="00A17889" w:rsidP="00972583">
            <w:pPr>
              <w:jc w:val="both"/>
            </w:pPr>
            <w:r w:rsidRPr="00972583"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7889" w:rsidRPr="00972583" w:rsidRDefault="00A17889" w:rsidP="0076321D">
            <w:pPr>
              <w:jc w:val="center"/>
            </w:pPr>
            <w:r w:rsidRPr="00972583">
              <w:t xml:space="preserve">-223  </w:t>
            </w:r>
          </w:p>
        </w:tc>
      </w:tr>
      <w:tr w:rsidR="00A17889" w:rsidRPr="00972583">
        <w:trPr>
          <w:trHeight w:val="55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7889" w:rsidRPr="00972583" w:rsidRDefault="00A17889" w:rsidP="0076321D">
            <w:pPr>
              <w:jc w:val="center"/>
            </w:pPr>
            <w:r w:rsidRPr="00972583">
              <w:t>182   1 05 03010 01 0000 110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89" w:rsidRPr="00972583" w:rsidRDefault="00A17889" w:rsidP="00972583">
            <w:pPr>
              <w:jc w:val="both"/>
            </w:pPr>
            <w:r w:rsidRPr="00972583">
              <w:t>Единый сельскохозяйственный налог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7889" w:rsidRPr="00972583" w:rsidRDefault="00A17889" w:rsidP="0076321D">
            <w:pPr>
              <w:jc w:val="center"/>
            </w:pPr>
            <w:r w:rsidRPr="00972583">
              <w:t xml:space="preserve">60  </w:t>
            </w:r>
          </w:p>
        </w:tc>
      </w:tr>
      <w:tr w:rsidR="00A17889" w:rsidRPr="00972583">
        <w:trPr>
          <w:trHeight w:val="102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7889" w:rsidRPr="00972583" w:rsidRDefault="00A17889" w:rsidP="0076321D">
            <w:pPr>
              <w:jc w:val="center"/>
            </w:pPr>
            <w:r w:rsidRPr="00972583">
              <w:t>182   1 06 01030 10 0000 110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89" w:rsidRPr="00972583" w:rsidRDefault="00A17889" w:rsidP="00972583">
            <w:pPr>
              <w:jc w:val="both"/>
            </w:pPr>
            <w:r w:rsidRPr="00972583"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7889" w:rsidRPr="00972583" w:rsidRDefault="00A17889" w:rsidP="0076321D">
            <w:pPr>
              <w:jc w:val="center"/>
            </w:pPr>
            <w:r w:rsidRPr="00972583">
              <w:t xml:space="preserve">95  </w:t>
            </w:r>
          </w:p>
        </w:tc>
      </w:tr>
      <w:tr w:rsidR="00A17889" w:rsidRPr="00972583">
        <w:trPr>
          <w:trHeight w:val="79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7889" w:rsidRPr="00972583" w:rsidRDefault="00A17889" w:rsidP="0076321D">
            <w:pPr>
              <w:jc w:val="center"/>
            </w:pPr>
            <w:r w:rsidRPr="00972583">
              <w:t>182   1 06 06033 10 0000 110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89" w:rsidRPr="00972583" w:rsidRDefault="00A17889" w:rsidP="00972583">
            <w:pPr>
              <w:jc w:val="both"/>
            </w:pPr>
            <w:r w:rsidRPr="00972583"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7889" w:rsidRPr="00972583" w:rsidRDefault="00A17889" w:rsidP="0076321D">
            <w:pPr>
              <w:jc w:val="center"/>
            </w:pPr>
            <w:r w:rsidRPr="00972583">
              <w:t xml:space="preserve">570  </w:t>
            </w:r>
          </w:p>
        </w:tc>
      </w:tr>
      <w:tr w:rsidR="00A17889" w:rsidRPr="00972583">
        <w:trPr>
          <w:trHeight w:val="84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17889" w:rsidRPr="00972583" w:rsidRDefault="00A17889" w:rsidP="0076321D">
            <w:pPr>
              <w:jc w:val="center"/>
            </w:pPr>
            <w:r w:rsidRPr="00972583">
              <w:t>182   1 06 06043 10 0000 110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89" w:rsidRPr="00972583" w:rsidRDefault="00A17889" w:rsidP="00972583">
            <w:pPr>
              <w:jc w:val="both"/>
            </w:pPr>
            <w:r w:rsidRPr="00972583"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7889" w:rsidRPr="00972583" w:rsidRDefault="00A17889" w:rsidP="0076321D">
            <w:pPr>
              <w:jc w:val="center"/>
            </w:pPr>
            <w:r w:rsidRPr="00972583">
              <w:t xml:space="preserve">1 063  </w:t>
            </w:r>
          </w:p>
        </w:tc>
      </w:tr>
      <w:tr w:rsidR="00A17889" w:rsidRPr="00972583">
        <w:trPr>
          <w:trHeight w:val="1669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17889" w:rsidRPr="00972583" w:rsidRDefault="00A17889" w:rsidP="0076321D">
            <w:pPr>
              <w:jc w:val="center"/>
            </w:pPr>
            <w:r w:rsidRPr="00972583">
              <w:t>800   1 11 05025 10 0000 120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89" w:rsidRPr="00972583" w:rsidRDefault="00A17889" w:rsidP="00972583">
            <w:pPr>
              <w:jc w:val="both"/>
            </w:pPr>
            <w:r w:rsidRPr="00972583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7889" w:rsidRPr="00972583" w:rsidRDefault="00A17889" w:rsidP="0076321D">
            <w:pPr>
              <w:jc w:val="center"/>
            </w:pPr>
            <w:r w:rsidRPr="00972583">
              <w:t xml:space="preserve">1  </w:t>
            </w:r>
          </w:p>
        </w:tc>
      </w:tr>
      <w:tr w:rsidR="00A17889" w:rsidRPr="00972583">
        <w:trPr>
          <w:trHeight w:val="105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17889" w:rsidRPr="00972583" w:rsidRDefault="00A17889" w:rsidP="0076321D">
            <w:pPr>
              <w:jc w:val="center"/>
            </w:pPr>
            <w:r w:rsidRPr="00972583">
              <w:t>800   1 14 02053 10 0000 410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89" w:rsidRPr="00972583" w:rsidRDefault="00A17889" w:rsidP="00972583">
            <w:pPr>
              <w:jc w:val="both"/>
            </w:pPr>
            <w:r w:rsidRPr="00972583"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17889" w:rsidRPr="00972583" w:rsidRDefault="00A17889" w:rsidP="0076321D">
            <w:pPr>
              <w:jc w:val="center"/>
            </w:pPr>
            <w:r w:rsidRPr="00972583">
              <w:t xml:space="preserve">225  </w:t>
            </w:r>
          </w:p>
        </w:tc>
      </w:tr>
      <w:tr w:rsidR="00A17889" w:rsidRPr="00972583">
        <w:trPr>
          <w:trHeight w:val="660"/>
        </w:trPr>
        <w:tc>
          <w:tcPr>
            <w:tcW w:w="3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17889" w:rsidRPr="00972583" w:rsidRDefault="00A17889" w:rsidP="0076321D">
            <w:pPr>
              <w:jc w:val="center"/>
              <w:rPr>
                <w:b/>
                <w:bCs/>
              </w:rPr>
            </w:pPr>
            <w:r w:rsidRPr="00972583">
              <w:rPr>
                <w:b/>
                <w:bCs/>
              </w:rPr>
              <w:t>000   2 00 00000 00 0000 000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A17889" w:rsidRPr="00972583" w:rsidRDefault="00A17889" w:rsidP="00972583">
            <w:pPr>
              <w:jc w:val="both"/>
              <w:rPr>
                <w:b/>
                <w:bCs/>
              </w:rPr>
            </w:pPr>
            <w:r w:rsidRPr="00972583">
              <w:rPr>
                <w:b/>
                <w:bCs/>
              </w:rPr>
              <w:t>БЕЗВОЗМЕЗДНЫЕ ПОСТУПЛЕНИЯ                                                       от других бюджетов бюджетной системы РФ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17889" w:rsidRPr="00972583" w:rsidRDefault="00A17889" w:rsidP="0076321D">
            <w:pPr>
              <w:jc w:val="center"/>
              <w:rPr>
                <w:b/>
                <w:bCs/>
              </w:rPr>
            </w:pPr>
            <w:r w:rsidRPr="00972583">
              <w:rPr>
                <w:b/>
                <w:bCs/>
              </w:rPr>
              <w:t xml:space="preserve">4 431  </w:t>
            </w:r>
          </w:p>
        </w:tc>
      </w:tr>
      <w:tr w:rsidR="00A17889" w:rsidRPr="00972583">
        <w:trPr>
          <w:trHeight w:val="829"/>
        </w:trPr>
        <w:tc>
          <w:tcPr>
            <w:tcW w:w="3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A17889" w:rsidRPr="00972583" w:rsidRDefault="00A17889" w:rsidP="0076321D">
            <w:pPr>
              <w:jc w:val="center"/>
            </w:pPr>
            <w:r w:rsidRPr="00972583">
              <w:t>872   2 02 15002 10 0000 150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89" w:rsidRPr="00972583" w:rsidRDefault="00A17889" w:rsidP="00972583">
            <w:pPr>
              <w:jc w:val="both"/>
            </w:pPr>
            <w:r w:rsidRPr="00972583"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A17889" w:rsidRPr="00972583" w:rsidRDefault="00A17889" w:rsidP="0076321D">
            <w:pPr>
              <w:jc w:val="center"/>
            </w:pPr>
            <w:r w:rsidRPr="00972583">
              <w:t xml:space="preserve">465  </w:t>
            </w:r>
          </w:p>
        </w:tc>
      </w:tr>
      <w:tr w:rsidR="00A17889" w:rsidRPr="00972583">
        <w:trPr>
          <w:trHeight w:val="758"/>
        </w:trPr>
        <w:tc>
          <w:tcPr>
            <w:tcW w:w="3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7889" w:rsidRPr="00972583" w:rsidRDefault="00A17889" w:rsidP="0076321D">
            <w:pPr>
              <w:jc w:val="center"/>
            </w:pPr>
            <w:r w:rsidRPr="00972583">
              <w:t>872   2 02 16001 10 0000 150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17889" w:rsidRPr="00972583" w:rsidRDefault="00A17889" w:rsidP="00972583">
            <w:pPr>
              <w:jc w:val="both"/>
            </w:pPr>
            <w:r w:rsidRPr="00972583"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7889" w:rsidRPr="00972583" w:rsidRDefault="00A17889" w:rsidP="0076321D">
            <w:pPr>
              <w:jc w:val="center"/>
            </w:pPr>
            <w:r w:rsidRPr="00972583">
              <w:t xml:space="preserve">1 889  </w:t>
            </w:r>
          </w:p>
        </w:tc>
      </w:tr>
      <w:tr w:rsidR="00A17889" w:rsidRPr="00972583">
        <w:trPr>
          <w:trHeight w:val="1163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7889" w:rsidRPr="00972583" w:rsidRDefault="00A17889" w:rsidP="0076321D">
            <w:pPr>
              <w:jc w:val="center"/>
            </w:pPr>
            <w:r w:rsidRPr="00972583">
              <w:t xml:space="preserve"> 872 2 02 29999 10 9142 150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89" w:rsidRPr="00972583" w:rsidRDefault="00A17889" w:rsidP="00972583">
            <w:pPr>
              <w:jc w:val="both"/>
            </w:pPr>
            <w:r w:rsidRPr="00972583">
              <w:t>Субсидии на реализацию комплекса процессных мероприятий «Обеспечение пожарной безопасности в исполнительных органах Псковской области и муниципальных образованиях Псковской области»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7889" w:rsidRPr="00972583" w:rsidRDefault="00A17889" w:rsidP="0076321D">
            <w:pPr>
              <w:jc w:val="center"/>
            </w:pPr>
            <w:r w:rsidRPr="00972583">
              <w:t xml:space="preserve">55  </w:t>
            </w:r>
          </w:p>
        </w:tc>
      </w:tr>
      <w:tr w:rsidR="00A17889" w:rsidRPr="00972583">
        <w:trPr>
          <w:trHeight w:val="923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889" w:rsidRPr="00972583" w:rsidRDefault="00A17889" w:rsidP="0076321D">
            <w:pPr>
              <w:jc w:val="center"/>
            </w:pPr>
            <w:r w:rsidRPr="00972583">
              <w:t xml:space="preserve"> 872 2 02 29999 10 9192 150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7889" w:rsidRPr="00972583" w:rsidRDefault="00A17889" w:rsidP="00972583">
            <w:pPr>
              <w:jc w:val="both"/>
            </w:pPr>
            <w:r w:rsidRPr="00972583">
              <w:t>Субсидии на развитие институтов территориального общественного самоуправления и поддержку проектов местных инициатив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7889" w:rsidRPr="00972583" w:rsidRDefault="00A17889" w:rsidP="0076321D">
            <w:pPr>
              <w:jc w:val="center"/>
            </w:pPr>
            <w:r w:rsidRPr="00972583">
              <w:t xml:space="preserve">1 571  </w:t>
            </w:r>
          </w:p>
        </w:tc>
      </w:tr>
      <w:tr w:rsidR="00A17889" w:rsidRPr="00972583">
        <w:trPr>
          <w:trHeight w:val="732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7889" w:rsidRPr="00972583" w:rsidRDefault="00A17889" w:rsidP="0076321D">
            <w:pPr>
              <w:jc w:val="center"/>
            </w:pPr>
            <w:r w:rsidRPr="00972583">
              <w:t xml:space="preserve"> 872 2 02 29999 10 9198 150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89" w:rsidRPr="00972583" w:rsidRDefault="00A17889" w:rsidP="00972583">
            <w:pPr>
              <w:jc w:val="both"/>
            </w:pPr>
            <w:r w:rsidRPr="00972583">
              <w:t>Субсидии на ликвидацию очагов сорного растения борщевик Сосновского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7889" w:rsidRPr="00972583" w:rsidRDefault="00A17889" w:rsidP="0076321D">
            <w:pPr>
              <w:jc w:val="center"/>
            </w:pPr>
            <w:r w:rsidRPr="00972583">
              <w:t xml:space="preserve">216  </w:t>
            </w:r>
          </w:p>
        </w:tc>
      </w:tr>
      <w:tr w:rsidR="00A17889" w:rsidRPr="00972583">
        <w:trPr>
          <w:trHeight w:val="1178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7889" w:rsidRPr="00972583" w:rsidRDefault="00A17889" w:rsidP="0076321D">
            <w:pPr>
              <w:jc w:val="center"/>
            </w:pPr>
            <w:r w:rsidRPr="00972583">
              <w:t>872  2 02 35118 10 0000 150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89" w:rsidRPr="00972583" w:rsidRDefault="00A17889" w:rsidP="00972583">
            <w:pPr>
              <w:jc w:val="both"/>
            </w:pPr>
            <w:r w:rsidRPr="00972583"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7889" w:rsidRPr="00972583" w:rsidRDefault="00A17889" w:rsidP="0076321D">
            <w:pPr>
              <w:jc w:val="center"/>
            </w:pPr>
            <w:r w:rsidRPr="00972583">
              <w:t xml:space="preserve">152  </w:t>
            </w:r>
          </w:p>
        </w:tc>
      </w:tr>
      <w:tr w:rsidR="00A17889" w:rsidRPr="00972583">
        <w:trPr>
          <w:trHeight w:val="57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17889" w:rsidRPr="00972583" w:rsidRDefault="00A17889" w:rsidP="0076321D">
            <w:pPr>
              <w:jc w:val="center"/>
            </w:pPr>
            <w:r w:rsidRPr="00972583">
              <w:t>872   2 02 49999 10 0000 150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89" w:rsidRPr="00972583" w:rsidRDefault="00A17889" w:rsidP="00972583">
            <w:pPr>
              <w:jc w:val="both"/>
            </w:pPr>
            <w:r w:rsidRPr="00972583">
              <w:t>Прочие межбюджетные трансферты, передаваемые бюджетам сельских поселений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A17889" w:rsidRPr="00972583" w:rsidRDefault="00A17889" w:rsidP="0076321D">
            <w:pPr>
              <w:jc w:val="center"/>
            </w:pPr>
            <w:r w:rsidRPr="00972583">
              <w:t xml:space="preserve">83  </w:t>
            </w:r>
          </w:p>
        </w:tc>
      </w:tr>
      <w:tr w:rsidR="00A17889" w:rsidRPr="00972583">
        <w:trPr>
          <w:trHeight w:val="27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17889" w:rsidRPr="00972583" w:rsidRDefault="00A17889" w:rsidP="0076321D">
            <w:pPr>
              <w:jc w:val="center"/>
              <w:rPr>
                <w:b/>
                <w:bCs/>
              </w:rPr>
            </w:pPr>
            <w:r w:rsidRPr="00972583">
              <w:rPr>
                <w:b/>
                <w:bCs/>
              </w:rPr>
              <w:t> 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A17889" w:rsidRPr="00972583" w:rsidRDefault="00A17889" w:rsidP="00972583">
            <w:pPr>
              <w:jc w:val="both"/>
              <w:rPr>
                <w:b/>
                <w:bCs/>
              </w:rPr>
            </w:pPr>
            <w:r w:rsidRPr="00972583">
              <w:rPr>
                <w:b/>
                <w:bCs/>
              </w:rPr>
              <w:t>ИТОГО ДОХОДОВ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17889" w:rsidRPr="00972583" w:rsidRDefault="00A17889" w:rsidP="0076321D">
            <w:pPr>
              <w:jc w:val="center"/>
              <w:rPr>
                <w:b/>
                <w:bCs/>
              </w:rPr>
            </w:pPr>
            <w:r w:rsidRPr="00972583">
              <w:rPr>
                <w:b/>
                <w:bCs/>
              </w:rPr>
              <w:t>10463»</w:t>
            </w:r>
          </w:p>
        </w:tc>
      </w:tr>
    </w:tbl>
    <w:p w:rsidR="00A17889" w:rsidRPr="00972583" w:rsidRDefault="00A17889" w:rsidP="00105E9E"/>
    <w:p w:rsidR="00A17889" w:rsidRPr="00972583" w:rsidRDefault="00A17889" w:rsidP="00972583">
      <w:pPr>
        <w:jc w:val="right"/>
      </w:pPr>
      <w:r w:rsidRPr="00972583">
        <w:t>Приложение 2</w:t>
      </w:r>
    </w:p>
    <w:p w:rsidR="00A17889" w:rsidRPr="00972583" w:rsidRDefault="00A17889" w:rsidP="00972583">
      <w:pPr>
        <w:jc w:val="right"/>
      </w:pPr>
      <w:r w:rsidRPr="00972583">
        <w:t xml:space="preserve">к решению Собрания депутатов </w:t>
      </w:r>
    </w:p>
    <w:p w:rsidR="00A17889" w:rsidRPr="00972583" w:rsidRDefault="00A17889" w:rsidP="00972583">
      <w:pPr>
        <w:jc w:val="right"/>
      </w:pPr>
      <w:r w:rsidRPr="00972583">
        <w:t>Дедовичского муниципального округа</w:t>
      </w:r>
    </w:p>
    <w:p w:rsidR="00A17889" w:rsidRDefault="00A17889" w:rsidP="00972583">
      <w:pPr>
        <w:jc w:val="right"/>
      </w:pPr>
      <w:r>
        <w:t>от 30.12.2025 № 73</w:t>
      </w:r>
    </w:p>
    <w:p w:rsidR="00A17889" w:rsidRPr="00972583" w:rsidRDefault="00A17889" w:rsidP="002F42EB">
      <w:pPr>
        <w:jc w:val="right"/>
      </w:pPr>
    </w:p>
    <w:p w:rsidR="00A17889" w:rsidRPr="00972583" w:rsidRDefault="00A17889" w:rsidP="002F42EB">
      <w:pPr>
        <w:jc w:val="right"/>
      </w:pPr>
      <w:r w:rsidRPr="00972583">
        <w:t>«Приложение 4</w:t>
      </w:r>
    </w:p>
    <w:p w:rsidR="00A17889" w:rsidRPr="00972583" w:rsidRDefault="00A17889" w:rsidP="002F42EB">
      <w:pPr>
        <w:jc w:val="right"/>
      </w:pPr>
      <w:r w:rsidRPr="00972583">
        <w:t>к решению Собрания депутатов сельского</w:t>
      </w:r>
    </w:p>
    <w:p w:rsidR="00A17889" w:rsidRPr="00972583" w:rsidRDefault="00A17889" w:rsidP="002F42EB">
      <w:pPr>
        <w:jc w:val="right"/>
      </w:pPr>
      <w:r w:rsidRPr="00972583">
        <w:t>поселения «Шелонская волость»</w:t>
      </w:r>
    </w:p>
    <w:p w:rsidR="00A17889" w:rsidRPr="00972583" w:rsidRDefault="00A17889" w:rsidP="002F42EB">
      <w:pPr>
        <w:jc w:val="right"/>
      </w:pPr>
      <w:r w:rsidRPr="00972583">
        <w:t>от 26.12.2024 № 161</w:t>
      </w:r>
    </w:p>
    <w:p w:rsidR="00A17889" w:rsidRPr="00972583" w:rsidRDefault="00A17889" w:rsidP="002F42EB">
      <w:pPr>
        <w:jc w:val="right"/>
      </w:pPr>
      <w:r w:rsidRPr="00972583">
        <w:t>«О бюджете муниципального образования</w:t>
      </w:r>
    </w:p>
    <w:p w:rsidR="00A17889" w:rsidRPr="00972583" w:rsidRDefault="00A17889" w:rsidP="002F42EB">
      <w:pPr>
        <w:jc w:val="right"/>
      </w:pPr>
      <w:r w:rsidRPr="00972583">
        <w:t>«Шелонская волость» на 2025 год</w:t>
      </w:r>
    </w:p>
    <w:p w:rsidR="00A17889" w:rsidRPr="00972583" w:rsidRDefault="00A17889" w:rsidP="002F42EB">
      <w:pPr>
        <w:jc w:val="right"/>
      </w:pPr>
      <w:r w:rsidRPr="00972583">
        <w:t xml:space="preserve">и на плановый период 2026 и 2027 годов» </w:t>
      </w:r>
    </w:p>
    <w:p w:rsidR="00A17889" w:rsidRPr="00972583" w:rsidRDefault="00A17889" w:rsidP="002F42EB">
      <w:pPr>
        <w:jc w:val="right"/>
      </w:pPr>
    </w:p>
    <w:p w:rsidR="00A17889" w:rsidRPr="00972583" w:rsidRDefault="00A17889" w:rsidP="002F42EB">
      <w:pPr>
        <w:jc w:val="center"/>
        <w:rPr>
          <w:b/>
          <w:bCs/>
        </w:rPr>
      </w:pPr>
      <w:r w:rsidRPr="00972583">
        <w:rPr>
          <w:b/>
          <w:bCs/>
        </w:rPr>
        <w:t>Распределение бюджетных ассигнований по разделам и подразделам, целевым статьям, группам видов расходов классификации расходов бюджета поселения на 2025 год</w:t>
      </w:r>
    </w:p>
    <w:p w:rsidR="00A17889" w:rsidRPr="00972583" w:rsidRDefault="00A17889" w:rsidP="00094917">
      <w:pPr>
        <w:tabs>
          <w:tab w:val="left" w:pos="8910"/>
        </w:tabs>
        <w:spacing w:line="360" w:lineRule="auto"/>
        <w:jc w:val="right"/>
      </w:pPr>
      <w:r w:rsidRPr="00972583">
        <w:t xml:space="preserve">                                                                                                                                               тыс. руб.</w:t>
      </w:r>
    </w:p>
    <w:tbl>
      <w:tblPr>
        <w:tblW w:w="9669" w:type="dxa"/>
        <w:tblInd w:w="-106" w:type="dxa"/>
        <w:tblLayout w:type="fixed"/>
        <w:tblLook w:val="0000"/>
      </w:tblPr>
      <w:tblGrid>
        <w:gridCol w:w="5"/>
        <w:gridCol w:w="5431"/>
        <w:gridCol w:w="516"/>
        <w:gridCol w:w="601"/>
        <w:gridCol w:w="1416"/>
        <w:gridCol w:w="567"/>
        <w:gridCol w:w="1133"/>
      </w:tblGrid>
      <w:tr w:rsidR="00A17889" w:rsidRPr="00972583">
        <w:trPr>
          <w:trHeight w:val="230"/>
        </w:trPr>
        <w:tc>
          <w:tcPr>
            <w:tcW w:w="5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Рз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ПР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ЦСР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ВР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Сумма</w:t>
            </w:r>
          </w:p>
        </w:tc>
      </w:tr>
      <w:tr w:rsidR="00A17889" w:rsidRPr="00972583">
        <w:trPr>
          <w:trHeight w:val="156"/>
        </w:trPr>
        <w:tc>
          <w:tcPr>
            <w:tcW w:w="5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</w:p>
        </w:tc>
      </w:tr>
      <w:tr w:rsidR="00A17889" w:rsidRPr="00972583">
        <w:trPr>
          <w:trHeight w:val="317"/>
        </w:trPr>
        <w:tc>
          <w:tcPr>
            <w:tcW w:w="5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01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3242</w:t>
            </w:r>
          </w:p>
        </w:tc>
      </w:tr>
      <w:tr w:rsidR="00A17889" w:rsidRPr="00972583">
        <w:trPr>
          <w:trHeight w:val="833"/>
        </w:trPr>
        <w:tc>
          <w:tcPr>
            <w:tcW w:w="5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01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1181</w:t>
            </w:r>
          </w:p>
        </w:tc>
      </w:tr>
      <w:tr w:rsidR="00A17889" w:rsidRPr="00972583">
        <w:trPr>
          <w:trHeight w:val="778"/>
        </w:trPr>
        <w:tc>
          <w:tcPr>
            <w:tcW w:w="5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МП «Социально-экономическое развитие муниципального образования «Шелонская волость» на 2022-2025 годы»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01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0800000000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1181</w:t>
            </w:r>
          </w:p>
        </w:tc>
      </w:tr>
      <w:tr w:rsidR="00A17889" w:rsidRPr="00972583">
        <w:trPr>
          <w:trHeight w:val="833"/>
        </w:trPr>
        <w:tc>
          <w:tcPr>
            <w:tcW w:w="5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ПП МП «Повышение эффективности местного самоуправления в муниципальном образовании «Шелонская волость»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01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0810000000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1181</w:t>
            </w:r>
          </w:p>
        </w:tc>
      </w:tr>
      <w:tr w:rsidR="00A17889" w:rsidRPr="00972583">
        <w:trPr>
          <w:trHeight w:val="468"/>
        </w:trPr>
        <w:tc>
          <w:tcPr>
            <w:tcW w:w="5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 xml:space="preserve">Основное мероприятие «Функционирование   Администрации поселения» 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01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0810100000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1181</w:t>
            </w:r>
          </w:p>
        </w:tc>
      </w:tr>
      <w:tr w:rsidR="00A17889" w:rsidRPr="00972583">
        <w:trPr>
          <w:trHeight w:val="221"/>
        </w:trPr>
        <w:tc>
          <w:tcPr>
            <w:tcW w:w="5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 xml:space="preserve">Расходы по оплате труда по Главе поселения 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01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0810100920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1181</w:t>
            </w:r>
          </w:p>
        </w:tc>
      </w:tr>
      <w:tr w:rsidR="00A17889" w:rsidRPr="00972583">
        <w:trPr>
          <w:trHeight w:val="1351"/>
        </w:trPr>
        <w:tc>
          <w:tcPr>
            <w:tcW w:w="5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01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0810100920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1181</w:t>
            </w:r>
          </w:p>
        </w:tc>
      </w:tr>
      <w:tr w:rsidR="00A17889" w:rsidRPr="00972583">
        <w:trPr>
          <w:trHeight w:val="995"/>
        </w:trPr>
        <w:tc>
          <w:tcPr>
            <w:tcW w:w="5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Функционирование Правительства Российской Федерации, высших 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01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2031</w:t>
            </w:r>
          </w:p>
        </w:tc>
      </w:tr>
      <w:tr w:rsidR="00A17889" w:rsidRPr="00972583">
        <w:trPr>
          <w:trHeight w:val="847"/>
        </w:trPr>
        <w:tc>
          <w:tcPr>
            <w:tcW w:w="5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МП «Социально-экономическое развитие муниципального образования «Шелонская волость» на 2022-2025 годы»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01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0810000000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2031</w:t>
            </w:r>
          </w:p>
        </w:tc>
      </w:tr>
      <w:tr w:rsidR="00A17889" w:rsidRPr="00972583">
        <w:trPr>
          <w:trHeight w:val="792"/>
        </w:trPr>
        <w:tc>
          <w:tcPr>
            <w:tcW w:w="5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ПП МП «Повышение эффективности местного самоуправления в муниципальном образовании «Шелонская волость»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01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0810100000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2031</w:t>
            </w:r>
          </w:p>
        </w:tc>
      </w:tr>
      <w:tr w:rsidR="00A17889" w:rsidRPr="00972583">
        <w:trPr>
          <w:trHeight w:val="438"/>
        </w:trPr>
        <w:tc>
          <w:tcPr>
            <w:tcW w:w="5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 xml:space="preserve">Основное мероприятие «Функционирование   Администрации поселения» 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01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0810100000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2031</w:t>
            </w:r>
          </w:p>
        </w:tc>
      </w:tr>
      <w:tr w:rsidR="00A17889" w:rsidRPr="00972583">
        <w:trPr>
          <w:trHeight w:val="488"/>
        </w:trPr>
        <w:tc>
          <w:tcPr>
            <w:tcW w:w="5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Расходы по оплате труда муниципальных служащих и обеспечение функций Администрации поселения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01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0810100900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1706</w:t>
            </w:r>
          </w:p>
        </w:tc>
      </w:tr>
      <w:tr w:rsidR="00A17889" w:rsidRPr="00972583">
        <w:trPr>
          <w:trHeight w:val="1394"/>
        </w:trPr>
        <w:tc>
          <w:tcPr>
            <w:tcW w:w="5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01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0810100900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1355</w:t>
            </w:r>
          </w:p>
        </w:tc>
      </w:tr>
      <w:tr w:rsidR="00A17889" w:rsidRPr="00972583">
        <w:trPr>
          <w:trHeight w:val="488"/>
        </w:trPr>
        <w:tc>
          <w:tcPr>
            <w:tcW w:w="5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01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0810100900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335</w:t>
            </w:r>
          </w:p>
        </w:tc>
      </w:tr>
      <w:tr w:rsidR="00A17889" w:rsidRPr="00972583">
        <w:trPr>
          <w:trHeight w:val="254"/>
        </w:trPr>
        <w:tc>
          <w:tcPr>
            <w:tcW w:w="5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Иные бюджетные ассигнования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01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0810100900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16</w:t>
            </w:r>
          </w:p>
        </w:tc>
      </w:tr>
      <w:tr w:rsidR="00A17889" w:rsidRPr="00972583">
        <w:trPr>
          <w:trHeight w:val="414"/>
        </w:trPr>
        <w:tc>
          <w:tcPr>
            <w:tcW w:w="5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Расходы по оплате труда обслуживающего персонала Администрации поселения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01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0810150900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325</w:t>
            </w:r>
          </w:p>
        </w:tc>
      </w:tr>
      <w:tr w:rsidR="00A17889" w:rsidRPr="00972583">
        <w:trPr>
          <w:trHeight w:val="1334"/>
        </w:trPr>
        <w:tc>
          <w:tcPr>
            <w:tcW w:w="5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01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0810150900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325</w:t>
            </w:r>
          </w:p>
        </w:tc>
      </w:tr>
      <w:tr w:rsidR="00A17889" w:rsidRPr="00972583">
        <w:trPr>
          <w:trHeight w:val="910"/>
        </w:trPr>
        <w:tc>
          <w:tcPr>
            <w:tcW w:w="5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01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06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30</w:t>
            </w:r>
          </w:p>
        </w:tc>
      </w:tr>
      <w:tr w:rsidR="00A17889" w:rsidRPr="00972583">
        <w:trPr>
          <w:trHeight w:val="483"/>
        </w:trPr>
        <w:tc>
          <w:tcPr>
            <w:tcW w:w="5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 xml:space="preserve">Иные непрограммные направления деятельности  Администрации сельского поселения «Шелонская волость» по направлениям расходов 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01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06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9000000000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30</w:t>
            </w:r>
          </w:p>
        </w:tc>
      </w:tr>
      <w:tr w:rsidR="00A17889" w:rsidRPr="00972583">
        <w:trPr>
          <w:trHeight w:val="588"/>
        </w:trPr>
        <w:tc>
          <w:tcPr>
            <w:tcW w:w="5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Непрограммное направление деятельности Администрации поселения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01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06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9080000000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30</w:t>
            </w:r>
          </w:p>
        </w:tc>
      </w:tr>
      <w:tr w:rsidR="00A17889" w:rsidRPr="00972583">
        <w:trPr>
          <w:trHeight w:val="595"/>
        </w:trPr>
        <w:tc>
          <w:tcPr>
            <w:tcW w:w="5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 xml:space="preserve">Расходы на осуществление внешнего муниципального финансового контроля 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01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9080025800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30</w:t>
            </w:r>
          </w:p>
        </w:tc>
      </w:tr>
      <w:tr w:rsidR="00A17889" w:rsidRPr="00972583">
        <w:trPr>
          <w:trHeight w:val="372"/>
        </w:trPr>
        <w:tc>
          <w:tcPr>
            <w:tcW w:w="5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 xml:space="preserve"> Межбюджетные трансферты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01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9080025800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500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30</w:t>
            </w:r>
          </w:p>
        </w:tc>
      </w:tr>
      <w:tr w:rsidR="00A17889" w:rsidRPr="00972583">
        <w:trPr>
          <w:trHeight w:val="302"/>
        </w:trPr>
        <w:tc>
          <w:tcPr>
            <w:tcW w:w="5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02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152</w:t>
            </w:r>
          </w:p>
        </w:tc>
      </w:tr>
      <w:tr w:rsidR="00A17889" w:rsidRPr="00972583">
        <w:trPr>
          <w:trHeight w:val="490"/>
        </w:trPr>
        <w:tc>
          <w:tcPr>
            <w:tcW w:w="5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02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152</w:t>
            </w:r>
          </w:p>
        </w:tc>
      </w:tr>
      <w:tr w:rsidR="00A17889" w:rsidRPr="00972583">
        <w:trPr>
          <w:trHeight w:val="806"/>
        </w:trPr>
        <w:tc>
          <w:tcPr>
            <w:tcW w:w="5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МП «Социально-экономическое развитие муниципального образования «Шелонская волость» на 2022-2025 годы»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02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0800000000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152</w:t>
            </w:r>
          </w:p>
        </w:tc>
      </w:tr>
      <w:tr w:rsidR="00A17889" w:rsidRPr="00972583">
        <w:trPr>
          <w:trHeight w:val="821"/>
        </w:trPr>
        <w:tc>
          <w:tcPr>
            <w:tcW w:w="5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ПП МП «Повышение эффективности местного самоуправления в муниципальном образовании «Шелонская волость»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02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0810000000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152</w:t>
            </w:r>
          </w:p>
        </w:tc>
      </w:tr>
      <w:tr w:rsidR="00A17889" w:rsidRPr="00972583">
        <w:trPr>
          <w:trHeight w:val="566"/>
        </w:trPr>
        <w:tc>
          <w:tcPr>
            <w:tcW w:w="5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 xml:space="preserve">Основное мероприятие «Функционирование   Администрации поселения» 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02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0810100000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152</w:t>
            </w:r>
          </w:p>
        </w:tc>
      </w:tr>
      <w:tr w:rsidR="00A17889" w:rsidRPr="00972583">
        <w:trPr>
          <w:trHeight w:val="688"/>
        </w:trPr>
        <w:tc>
          <w:tcPr>
            <w:tcW w:w="5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 xml:space="preserve">Реализация переданных государственных полномочий по первичному воинскому учету на территориях, где отсутствуют военные комиссариаты 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02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0810151180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152</w:t>
            </w:r>
          </w:p>
        </w:tc>
      </w:tr>
      <w:tr w:rsidR="00A17889" w:rsidRPr="00972583">
        <w:trPr>
          <w:trHeight w:val="1394"/>
        </w:trPr>
        <w:tc>
          <w:tcPr>
            <w:tcW w:w="5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02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0810151180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144</w:t>
            </w:r>
          </w:p>
        </w:tc>
      </w:tr>
      <w:tr w:rsidR="00A17889" w:rsidRPr="00972583">
        <w:trPr>
          <w:trHeight w:val="576"/>
        </w:trPr>
        <w:tc>
          <w:tcPr>
            <w:tcW w:w="5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02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0810151180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8</w:t>
            </w:r>
          </w:p>
        </w:tc>
      </w:tr>
      <w:tr w:rsidR="00A17889" w:rsidRPr="00972583">
        <w:trPr>
          <w:trHeight w:val="602"/>
        </w:trPr>
        <w:tc>
          <w:tcPr>
            <w:tcW w:w="5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03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58</w:t>
            </w:r>
          </w:p>
        </w:tc>
      </w:tr>
      <w:tr w:rsidR="00A17889" w:rsidRPr="00972583">
        <w:trPr>
          <w:trHeight w:val="268"/>
        </w:trPr>
        <w:tc>
          <w:tcPr>
            <w:tcW w:w="5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Обеспечение пожарной безопасности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03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58</w:t>
            </w:r>
          </w:p>
        </w:tc>
      </w:tr>
      <w:tr w:rsidR="00A17889" w:rsidRPr="00972583">
        <w:trPr>
          <w:trHeight w:val="778"/>
        </w:trPr>
        <w:tc>
          <w:tcPr>
            <w:tcW w:w="5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МП «Социально-экономическое развитие муниципального образования «Шелонская волость» на 2022-2025 годы»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03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0800000000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58</w:t>
            </w:r>
          </w:p>
        </w:tc>
      </w:tr>
      <w:tr w:rsidR="00A17889" w:rsidRPr="00972583">
        <w:trPr>
          <w:trHeight w:val="602"/>
        </w:trPr>
        <w:tc>
          <w:tcPr>
            <w:tcW w:w="5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ПП МП «Пожарная безопасность в границах населенных пунктов поселения»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03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0820000000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58</w:t>
            </w:r>
          </w:p>
        </w:tc>
      </w:tr>
      <w:tr w:rsidR="00A17889" w:rsidRPr="00972583">
        <w:trPr>
          <w:trHeight w:val="602"/>
        </w:trPr>
        <w:tc>
          <w:tcPr>
            <w:tcW w:w="5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Основное мероприятие «Обеспечение пожарной безопасности»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03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0820100000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58</w:t>
            </w:r>
          </w:p>
        </w:tc>
      </w:tr>
      <w:tr w:rsidR="00A17889" w:rsidRPr="00972583">
        <w:trPr>
          <w:trHeight w:val="874"/>
        </w:trPr>
        <w:tc>
          <w:tcPr>
            <w:tcW w:w="5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 xml:space="preserve">Обеспечение пожарной безопасности в органах исполнительной власти области и муниципальных образованиях 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03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0820141340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55</w:t>
            </w:r>
          </w:p>
        </w:tc>
      </w:tr>
      <w:tr w:rsidR="00A17889" w:rsidRPr="00972583">
        <w:trPr>
          <w:trHeight w:val="602"/>
        </w:trPr>
        <w:tc>
          <w:tcPr>
            <w:tcW w:w="5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03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0820141340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55</w:t>
            </w:r>
          </w:p>
        </w:tc>
      </w:tr>
      <w:tr w:rsidR="00A17889" w:rsidRPr="00972583">
        <w:trPr>
          <w:trHeight w:val="862"/>
        </w:trPr>
        <w:tc>
          <w:tcPr>
            <w:tcW w:w="5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Софинансирование расходов на обеспечение пожарной безопасности в органах исполнительной власти области и муниципальных образованиях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03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08201W1340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3</w:t>
            </w:r>
          </w:p>
        </w:tc>
      </w:tr>
      <w:tr w:rsidR="00A17889" w:rsidRPr="00972583">
        <w:trPr>
          <w:trHeight w:val="602"/>
        </w:trPr>
        <w:tc>
          <w:tcPr>
            <w:tcW w:w="5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03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08201W1340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3</w:t>
            </w:r>
          </w:p>
        </w:tc>
      </w:tr>
      <w:tr w:rsidR="00A17889" w:rsidRPr="00972583">
        <w:trPr>
          <w:trHeight w:val="270"/>
        </w:trPr>
        <w:tc>
          <w:tcPr>
            <w:tcW w:w="5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04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3734</w:t>
            </w:r>
          </w:p>
        </w:tc>
      </w:tr>
      <w:tr w:rsidR="00A17889" w:rsidRPr="00972583">
        <w:trPr>
          <w:trHeight w:val="275"/>
        </w:trPr>
        <w:tc>
          <w:tcPr>
            <w:tcW w:w="5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Сельское хозяйство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04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290</w:t>
            </w:r>
          </w:p>
        </w:tc>
      </w:tr>
      <w:tr w:rsidR="00A17889" w:rsidRPr="00972583">
        <w:trPr>
          <w:trHeight w:val="821"/>
        </w:trPr>
        <w:tc>
          <w:tcPr>
            <w:tcW w:w="5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МП «Социально-экономическое развитие муниципального образования «Шелонская волость» на 2022-2025 годы»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04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0800000000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240</w:t>
            </w:r>
          </w:p>
        </w:tc>
      </w:tr>
      <w:tr w:rsidR="00A17889" w:rsidRPr="00972583">
        <w:trPr>
          <w:trHeight w:val="1092"/>
        </w:trPr>
        <w:tc>
          <w:tcPr>
            <w:tcW w:w="5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ПП МП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«Шелонская волость»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04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240</w:t>
            </w:r>
          </w:p>
        </w:tc>
      </w:tr>
      <w:tr w:rsidR="00A17889" w:rsidRPr="00972583">
        <w:trPr>
          <w:trHeight w:val="1303"/>
        </w:trPr>
        <w:tc>
          <w:tcPr>
            <w:tcW w:w="5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Основное мероприятие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«Шелонская волость»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04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240</w:t>
            </w:r>
          </w:p>
        </w:tc>
      </w:tr>
      <w:tr w:rsidR="00A17889" w:rsidRPr="00972583">
        <w:trPr>
          <w:trHeight w:val="576"/>
        </w:trPr>
        <w:tc>
          <w:tcPr>
            <w:tcW w:w="5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 xml:space="preserve">Расходы на ликвидацию очагов сорного растения борщевик Сосновского 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04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0830141570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216</w:t>
            </w:r>
          </w:p>
        </w:tc>
      </w:tr>
      <w:tr w:rsidR="00A17889" w:rsidRPr="00972583">
        <w:trPr>
          <w:trHeight w:val="564"/>
        </w:trPr>
        <w:tc>
          <w:tcPr>
            <w:tcW w:w="5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04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0830141570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216</w:t>
            </w:r>
          </w:p>
        </w:tc>
      </w:tr>
      <w:tr w:rsidR="00A17889" w:rsidRPr="00972583">
        <w:trPr>
          <w:gridBefore w:val="1"/>
          <w:trHeight w:val="643"/>
        </w:trPr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Софинансирование расходов на ликвидацию очагов сорного растения борщевик Сосновского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04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08301W1570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24</w:t>
            </w:r>
          </w:p>
        </w:tc>
      </w:tr>
      <w:tr w:rsidR="00A17889" w:rsidRPr="00972583">
        <w:trPr>
          <w:gridBefore w:val="1"/>
          <w:trHeight w:val="554"/>
        </w:trPr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04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08301W1570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24</w:t>
            </w:r>
          </w:p>
        </w:tc>
      </w:tr>
      <w:tr w:rsidR="00A17889" w:rsidRPr="00972583">
        <w:trPr>
          <w:gridBefore w:val="1"/>
          <w:trHeight w:val="919"/>
        </w:trPr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 xml:space="preserve">Иные непрограммные направления деятельности  Администрации сельского поселения «Шелонская волость» по направлениям расходов 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04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9000000000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50</w:t>
            </w:r>
          </w:p>
        </w:tc>
      </w:tr>
      <w:tr w:rsidR="00A17889" w:rsidRPr="00972583">
        <w:trPr>
          <w:gridBefore w:val="1"/>
          <w:trHeight w:val="554"/>
        </w:trPr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Непрограммное направление деятельности Администрации поселения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04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9080000000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50</w:t>
            </w:r>
          </w:p>
        </w:tc>
      </w:tr>
      <w:tr w:rsidR="00A17889" w:rsidRPr="00972583">
        <w:trPr>
          <w:gridBefore w:val="1"/>
          <w:trHeight w:val="554"/>
        </w:trPr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Расходы на осуществление мероприятий по обращению с животными без владельцев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04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9080027600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50</w:t>
            </w:r>
          </w:p>
        </w:tc>
      </w:tr>
      <w:tr w:rsidR="00A17889" w:rsidRPr="00972583">
        <w:trPr>
          <w:gridBefore w:val="1"/>
          <w:trHeight w:val="554"/>
        </w:trPr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04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9080027600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50</w:t>
            </w:r>
          </w:p>
        </w:tc>
      </w:tr>
      <w:tr w:rsidR="00A17889" w:rsidRPr="00972583">
        <w:trPr>
          <w:gridBefore w:val="1"/>
          <w:trHeight w:val="340"/>
        </w:trPr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Дорожное хозяйство (дорожные фонды)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04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3444</w:t>
            </w:r>
          </w:p>
        </w:tc>
      </w:tr>
      <w:tr w:rsidR="00A17889" w:rsidRPr="00972583">
        <w:trPr>
          <w:gridBefore w:val="1"/>
          <w:trHeight w:val="847"/>
        </w:trPr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МП «Социально-экономическое развитие муниципального образования «Шелонская волость» на 2022-2025 годы»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04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0800000000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3444</w:t>
            </w:r>
          </w:p>
        </w:tc>
      </w:tr>
      <w:tr w:rsidR="00A17889" w:rsidRPr="00972583">
        <w:trPr>
          <w:gridBefore w:val="1"/>
          <w:trHeight w:val="1008"/>
        </w:trPr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ПП МП 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«Шелонская волость»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04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3444</w:t>
            </w:r>
          </w:p>
        </w:tc>
      </w:tr>
      <w:tr w:rsidR="00A17889" w:rsidRPr="00972583">
        <w:trPr>
          <w:gridBefore w:val="1"/>
          <w:trHeight w:val="1275"/>
        </w:trPr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Основное мероприятие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«Шелонская волость»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04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3444</w:t>
            </w:r>
          </w:p>
        </w:tc>
      </w:tr>
      <w:tr w:rsidR="00A17889" w:rsidRPr="00972583">
        <w:trPr>
          <w:gridBefore w:val="1"/>
          <w:trHeight w:val="862"/>
        </w:trPr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 xml:space="preserve">Расходы на содержание и ремонт автомобильных дорог общего пользования местного значения, расположенных в границах поселения 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04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0830124100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3444</w:t>
            </w:r>
          </w:p>
        </w:tc>
      </w:tr>
      <w:tr w:rsidR="00A17889" w:rsidRPr="00972583">
        <w:trPr>
          <w:gridBefore w:val="1"/>
          <w:trHeight w:val="547"/>
        </w:trPr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04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0830124100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3444</w:t>
            </w:r>
          </w:p>
        </w:tc>
      </w:tr>
      <w:tr w:rsidR="00A17889" w:rsidRPr="00972583">
        <w:trPr>
          <w:gridBefore w:val="1"/>
          <w:trHeight w:val="265"/>
        </w:trPr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05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2880</w:t>
            </w:r>
          </w:p>
        </w:tc>
      </w:tr>
      <w:tr w:rsidR="00A17889" w:rsidRPr="00972583">
        <w:trPr>
          <w:gridBefore w:val="1"/>
          <w:trHeight w:val="268"/>
        </w:trPr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Коммунальное хозяйство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05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83</w:t>
            </w:r>
          </w:p>
        </w:tc>
      </w:tr>
      <w:tr w:rsidR="00A17889" w:rsidRPr="00972583">
        <w:trPr>
          <w:gridBefore w:val="1"/>
          <w:trHeight w:val="874"/>
        </w:trPr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МП «Социально-экономическое развитие муниципального образования «Шелонская волость» на 2022-2025 годы»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0800000000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83</w:t>
            </w:r>
          </w:p>
        </w:tc>
      </w:tr>
      <w:tr w:rsidR="00A17889" w:rsidRPr="00972583">
        <w:trPr>
          <w:gridBefore w:val="1"/>
          <w:trHeight w:val="1140"/>
        </w:trPr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ПП МП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«Шелонская волость»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83</w:t>
            </w:r>
          </w:p>
        </w:tc>
      </w:tr>
      <w:tr w:rsidR="00A17889" w:rsidRPr="00972583">
        <w:trPr>
          <w:gridBefore w:val="1"/>
          <w:trHeight w:val="341"/>
        </w:trPr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Основное мероприятие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«Шелонская волость»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83</w:t>
            </w:r>
          </w:p>
        </w:tc>
      </w:tr>
      <w:tr w:rsidR="00A17889" w:rsidRPr="00972583">
        <w:trPr>
          <w:gridBefore w:val="1"/>
          <w:trHeight w:val="335"/>
        </w:trPr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Расходы на содержание объектов водоснабжения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0830123100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83</w:t>
            </w:r>
          </w:p>
        </w:tc>
      </w:tr>
      <w:tr w:rsidR="00A17889" w:rsidRPr="00972583">
        <w:trPr>
          <w:gridBefore w:val="1"/>
          <w:trHeight w:val="610"/>
        </w:trPr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0830123100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83</w:t>
            </w:r>
          </w:p>
        </w:tc>
      </w:tr>
      <w:tr w:rsidR="00A17889" w:rsidRPr="00972583">
        <w:trPr>
          <w:gridBefore w:val="1"/>
          <w:trHeight w:val="206"/>
        </w:trPr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Благоустройство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05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2797</w:t>
            </w:r>
          </w:p>
        </w:tc>
      </w:tr>
      <w:tr w:rsidR="00A17889" w:rsidRPr="00972583">
        <w:trPr>
          <w:gridBefore w:val="1"/>
          <w:trHeight w:val="792"/>
        </w:trPr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МП «Социально-экономическое развитие муниципального образования «Шелонская волость» на 2022-2025 годы»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0800000000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2797</w:t>
            </w:r>
          </w:p>
        </w:tc>
      </w:tr>
      <w:tr w:rsidR="00A17889" w:rsidRPr="00972583">
        <w:trPr>
          <w:gridBefore w:val="1"/>
          <w:trHeight w:val="1051"/>
        </w:trPr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ПП МП 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«Шелонская волость»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2797</w:t>
            </w:r>
          </w:p>
        </w:tc>
      </w:tr>
      <w:tr w:rsidR="00A17889" w:rsidRPr="00972583">
        <w:trPr>
          <w:gridBefore w:val="1"/>
          <w:trHeight w:val="1310"/>
        </w:trPr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Основное мероприятие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«Шелонская волость»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2797</w:t>
            </w:r>
          </w:p>
        </w:tc>
      </w:tr>
      <w:tr w:rsidR="00A17889" w:rsidRPr="00972583">
        <w:trPr>
          <w:gridBefore w:val="1"/>
          <w:trHeight w:val="284"/>
        </w:trPr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 xml:space="preserve">Расходы на содержание уличного освещения 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0830123110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1289</w:t>
            </w:r>
          </w:p>
        </w:tc>
      </w:tr>
      <w:tr w:rsidR="00A17889" w:rsidRPr="00972583">
        <w:trPr>
          <w:gridBefore w:val="1"/>
          <w:trHeight w:val="590"/>
        </w:trPr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0830123110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1289</w:t>
            </w:r>
          </w:p>
        </w:tc>
      </w:tr>
      <w:tr w:rsidR="00A17889" w:rsidRPr="00972583">
        <w:trPr>
          <w:gridBefore w:val="1"/>
          <w:trHeight w:val="240"/>
        </w:trPr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 xml:space="preserve">Расходы на  содержание кладбищ 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0830123130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10</w:t>
            </w:r>
          </w:p>
        </w:tc>
      </w:tr>
      <w:tr w:rsidR="00A17889" w:rsidRPr="00972583">
        <w:trPr>
          <w:gridBefore w:val="1"/>
          <w:trHeight w:val="602"/>
        </w:trPr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0830123130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10</w:t>
            </w:r>
          </w:p>
        </w:tc>
      </w:tr>
      <w:tr w:rsidR="00A17889" w:rsidRPr="00972583">
        <w:trPr>
          <w:gridBefore w:val="1"/>
          <w:trHeight w:val="816"/>
        </w:trPr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Развитие институтов территориального общественного самоуправления и поддержка проектов местных инициатив (проект «Живи, село мое родное!»)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0830141565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300</w:t>
            </w:r>
          </w:p>
        </w:tc>
      </w:tr>
      <w:tr w:rsidR="00A17889" w:rsidRPr="00972583">
        <w:trPr>
          <w:gridBefore w:val="1"/>
          <w:trHeight w:val="590"/>
        </w:trPr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Закупка товаров,  работ и услуг для государственных (муниципальных) нужд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0830141565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300</w:t>
            </w:r>
          </w:p>
        </w:tc>
      </w:tr>
      <w:tr w:rsidR="00A17889" w:rsidRPr="00972583">
        <w:trPr>
          <w:gridBefore w:val="1"/>
          <w:trHeight w:val="1058"/>
        </w:trPr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Софинансирование расходов на развитие институтов территориального общественного самоуправления и поддержку проектов местных инициатив (проект «Живи, село мое родное!»)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08301W1565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99</w:t>
            </w:r>
          </w:p>
        </w:tc>
      </w:tr>
      <w:tr w:rsidR="00A17889" w:rsidRPr="00972583">
        <w:trPr>
          <w:gridBefore w:val="1"/>
          <w:trHeight w:val="590"/>
        </w:trPr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Закупка товаров,  работ и услуг для государственных (муниципальных) нужд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08301W1565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99</w:t>
            </w:r>
          </w:p>
        </w:tc>
      </w:tr>
      <w:tr w:rsidR="00A17889" w:rsidRPr="00972583">
        <w:trPr>
          <w:gridBefore w:val="1"/>
          <w:trHeight w:val="816"/>
        </w:trPr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Развитие институтов территориального общественного самоуправления и поддержка проектов местных инициатив (проект «Моя деревня»)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0830141566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299</w:t>
            </w:r>
          </w:p>
        </w:tc>
      </w:tr>
      <w:tr w:rsidR="00A17889" w:rsidRPr="00972583">
        <w:trPr>
          <w:gridBefore w:val="1"/>
          <w:trHeight w:val="590"/>
        </w:trPr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Закупка товаров,  работ и услуг для государственных (муниципальных) нужд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0830141566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299</w:t>
            </w:r>
          </w:p>
        </w:tc>
      </w:tr>
      <w:tr w:rsidR="00A17889" w:rsidRPr="00972583">
        <w:trPr>
          <w:gridBefore w:val="1"/>
          <w:trHeight w:val="1058"/>
        </w:trPr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Софинансирование расходов на развитие институтов территориального общественного самоуправления и поддержку проектов местных инициатив (проект «Моя деревня»)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08301W1566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100</w:t>
            </w:r>
          </w:p>
        </w:tc>
      </w:tr>
      <w:tr w:rsidR="00A17889" w:rsidRPr="00972583">
        <w:trPr>
          <w:gridBefore w:val="1"/>
          <w:trHeight w:val="590"/>
        </w:trPr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Закупка товаров,  работ и услуг для государственных (муниципальных) нужд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08301W1566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100</w:t>
            </w:r>
          </w:p>
        </w:tc>
      </w:tr>
      <w:tr w:rsidR="00A17889" w:rsidRPr="00972583">
        <w:trPr>
          <w:gridBefore w:val="1"/>
          <w:trHeight w:val="852"/>
        </w:trPr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Развитие институтов территориального общественного самоуправления и поддержка проектов местных инициатив (проект «На радость жителям»)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0830141568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222</w:t>
            </w:r>
          </w:p>
        </w:tc>
      </w:tr>
      <w:tr w:rsidR="00A17889" w:rsidRPr="00972583">
        <w:trPr>
          <w:gridBefore w:val="1"/>
          <w:trHeight w:val="590"/>
        </w:trPr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Закупка товаров,  работ и услуг для государственных (муниципальных) нужд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0830141568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222</w:t>
            </w:r>
          </w:p>
        </w:tc>
      </w:tr>
      <w:tr w:rsidR="00A17889" w:rsidRPr="00972583">
        <w:trPr>
          <w:gridBefore w:val="1"/>
          <w:trHeight w:val="1058"/>
        </w:trPr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Софинансирование расходов на развитие институтов территориального общественного самоуправления и поддержку проектов местных инициатив (проект «На радость жителям»)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08301W1568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28</w:t>
            </w:r>
          </w:p>
        </w:tc>
      </w:tr>
      <w:tr w:rsidR="00A17889" w:rsidRPr="00972583">
        <w:trPr>
          <w:gridBefore w:val="1"/>
          <w:trHeight w:val="590"/>
        </w:trPr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Закупка товаров,  работ и услуг для государственных (муниципальных) нужд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08301W1568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28</w:t>
            </w:r>
          </w:p>
        </w:tc>
      </w:tr>
      <w:tr w:rsidR="00A17889" w:rsidRPr="00972583">
        <w:trPr>
          <w:gridBefore w:val="1"/>
          <w:trHeight w:val="852"/>
        </w:trPr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Развитие институтов территориального общественного самоуправления и поддержка проектов местных инициатив (проект «НАМ ЖИТЬ И ПОМНИТЬ»)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0830141569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130</w:t>
            </w:r>
          </w:p>
        </w:tc>
      </w:tr>
      <w:tr w:rsidR="00A17889" w:rsidRPr="00972583">
        <w:trPr>
          <w:gridBefore w:val="1"/>
          <w:trHeight w:val="590"/>
        </w:trPr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Закупка товаров,  работ и услуг для государственных (муниципальных) нужд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0830141569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130</w:t>
            </w:r>
          </w:p>
        </w:tc>
      </w:tr>
      <w:tr w:rsidR="00A17889" w:rsidRPr="00972583">
        <w:trPr>
          <w:gridBefore w:val="1"/>
          <w:trHeight w:val="1104"/>
        </w:trPr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Софинансирование расходов на развитие институтов территориального общественного самоуправления и поддержку проектов местных инициатив (проект «НАМ ЖИТЬ И ПОМНИТЬ»)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08301W1569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20</w:t>
            </w:r>
          </w:p>
        </w:tc>
      </w:tr>
      <w:tr w:rsidR="00A17889" w:rsidRPr="00972583">
        <w:trPr>
          <w:gridBefore w:val="1"/>
          <w:trHeight w:val="590"/>
        </w:trPr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Закупка товаров,  работ и услуг для государственных (муниципальных) нужд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08301W1569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20</w:t>
            </w:r>
          </w:p>
        </w:tc>
      </w:tr>
      <w:tr w:rsidR="00A17889" w:rsidRPr="00972583">
        <w:trPr>
          <w:gridBefore w:val="1"/>
          <w:trHeight w:val="828"/>
        </w:trPr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Развитие институтов территориального общественного самоуправления и поддержка проектов местных инициатив (проект «Дворик детства»)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083014156А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260</w:t>
            </w:r>
          </w:p>
        </w:tc>
      </w:tr>
      <w:tr w:rsidR="00A17889" w:rsidRPr="00972583">
        <w:trPr>
          <w:gridBefore w:val="1"/>
          <w:trHeight w:val="590"/>
        </w:trPr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Закупка товаров,  работ и услуг для государственных (муниципальных) нужд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083014156А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260</w:t>
            </w:r>
          </w:p>
        </w:tc>
      </w:tr>
      <w:tr w:rsidR="00A17889" w:rsidRPr="00972583">
        <w:trPr>
          <w:gridBefore w:val="1"/>
          <w:trHeight w:val="1140"/>
        </w:trPr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Софинансирование расходов на развитие институтов территориального общественного самоуправления и поддержку проектов местных инициатив (проект «Дворик детства»)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08301W156А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40</w:t>
            </w:r>
          </w:p>
        </w:tc>
      </w:tr>
      <w:tr w:rsidR="00A17889" w:rsidRPr="00972583">
        <w:trPr>
          <w:gridBefore w:val="1"/>
          <w:trHeight w:val="590"/>
        </w:trPr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Закупка товаров,  работ и услуг для государственных (муниципальных) нужд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08301W156А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40</w:t>
            </w:r>
          </w:p>
        </w:tc>
      </w:tr>
      <w:tr w:rsidR="00A17889" w:rsidRPr="00972583">
        <w:trPr>
          <w:gridBefore w:val="1"/>
          <w:trHeight w:val="247"/>
        </w:trPr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10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316</w:t>
            </w:r>
          </w:p>
        </w:tc>
      </w:tr>
      <w:tr w:rsidR="00A17889" w:rsidRPr="00972583">
        <w:trPr>
          <w:gridBefore w:val="1"/>
          <w:trHeight w:val="264"/>
        </w:trPr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Пенсионное обеспечение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10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191</w:t>
            </w:r>
          </w:p>
        </w:tc>
      </w:tr>
      <w:tr w:rsidR="00A17889" w:rsidRPr="00972583">
        <w:trPr>
          <w:gridBefore w:val="1"/>
          <w:trHeight w:val="847"/>
        </w:trPr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МП «Социально-экономическое развитие муниципального образования «Шелонская волость» на 2022-2025 годы»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10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0800000000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191</w:t>
            </w:r>
          </w:p>
        </w:tc>
      </w:tr>
      <w:tr w:rsidR="00A17889" w:rsidRPr="00972583">
        <w:trPr>
          <w:gridBefore w:val="1"/>
          <w:trHeight w:val="677"/>
        </w:trPr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ПП МП «Повышение эффективности местного самоуправления в муниципальном образовании «Шелонская волость»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10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0810000000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191</w:t>
            </w:r>
          </w:p>
        </w:tc>
      </w:tr>
      <w:tr w:rsidR="00A17889" w:rsidRPr="00972583">
        <w:trPr>
          <w:gridBefore w:val="1"/>
          <w:trHeight w:val="462"/>
        </w:trPr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 xml:space="preserve">Основное мероприятие «Функционирование   Администрации поселения» 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10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0810100000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191</w:t>
            </w:r>
          </w:p>
        </w:tc>
      </w:tr>
      <w:tr w:rsidR="00A17889" w:rsidRPr="00972583">
        <w:trPr>
          <w:gridBefore w:val="1"/>
          <w:trHeight w:val="540"/>
        </w:trPr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 xml:space="preserve">Доплаты к пенсиям муниципальных служащих 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10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0810125400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191</w:t>
            </w:r>
          </w:p>
        </w:tc>
      </w:tr>
      <w:tr w:rsidR="00A17889" w:rsidRPr="00972583">
        <w:trPr>
          <w:gridBefore w:val="1"/>
          <w:trHeight w:val="237"/>
        </w:trPr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 xml:space="preserve"> Межбюджетные трансферты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10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0810125400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500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191</w:t>
            </w:r>
          </w:p>
        </w:tc>
      </w:tr>
      <w:tr w:rsidR="00A17889" w:rsidRPr="00972583">
        <w:trPr>
          <w:gridBefore w:val="1"/>
          <w:trHeight w:val="288"/>
        </w:trPr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Социальное обеспечение населения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10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125</w:t>
            </w:r>
          </w:p>
        </w:tc>
      </w:tr>
      <w:tr w:rsidR="00A17889" w:rsidRPr="00972583">
        <w:trPr>
          <w:gridBefore w:val="1"/>
          <w:trHeight w:val="883"/>
        </w:trPr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 xml:space="preserve">Иные непрограммные направления деятельности  Администрации сельского поселения «Шелонская волость» по направлениям расходов 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10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9000000000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125</w:t>
            </w:r>
          </w:p>
        </w:tc>
      </w:tr>
      <w:tr w:rsidR="00A17889" w:rsidRPr="00972583">
        <w:trPr>
          <w:gridBefore w:val="1"/>
          <w:trHeight w:val="484"/>
        </w:trPr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Непрограммное направление деятельности Администрации поселения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10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9080000000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125</w:t>
            </w:r>
          </w:p>
        </w:tc>
      </w:tr>
      <w:tr w:rsidR="00A17889" w:rsidRPr="00972583">
        <w:trPr>
          <w:gridBefore w:val="1"/>
          <w:trHeight w:val="945"/>
        </w:trPr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 xml:space="preserve">Расходы на осуществление единовременной выплаты гражданам РФ, постоянно проживающим на территории муниципального образования, в связи с празднованием очередной годовщины Победы 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10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9080027400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125</w:t>
            </w:r>
          </w:p>
        </w:tc>
      </w:tr>
      <w:tr w:rsidR="00A17889" w:rsidRPr="00972583">
        <w:trPr>
          <w:gridBefore w:val="1"/>
          <w:trHeight w:val="337"/>
        </w:trPr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Межбюджетные трансферты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10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9080027400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500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125</w:t>
            </w:r>
          </w:p>
        </w:tc>
      </w:tr>
      <w:tr w:rsidR="00A17889" w:rsidRPr="00972583">
        <w:trPr>
          <w:gridBefore w:val="1"/>
          <w:trHeight w:val="284"/>
        </w:trPr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11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399</w:t>
            </w:r>
          </w:p>
        </w:tc>
      </w:tr>
      <w:tr w:rsidR="00A17889" w:rsidRPr="00972583">
        <w:trPr>
          <w:gridBefore w:val="1"/>
          <w:trHeight w:val="260"/>
        </w:trPr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Массовый спорт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11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399</w:t>
            </w:r>
          </w:p>
        </w:tc>
      </w:tr>
      <w:tr w:rsidR="00A17889" w:rsidRPr="00972583">
        <w:trPr>
          <w:gridBefore w:val="1"/>
          <w:trHeight w:val="816"/>
        </w:trPr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МП «Социально-экономическое развитие муниципального образования «Шелонская волость» на 2022-2025 годы»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11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0800000000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399</w:t>
            </w:r>
          </w:p>
        </w:tc>
      </w:tr>
      <w:tr w:rsidR="00A17889" w:rsidRPr="00972583">
        <w:trPr>
          <w:gridBefore w:val="1"/>
          <w:trHeight w:val="1150"/>
        </w:trPr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ПП МП 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«Шелонская волость»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11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399</w:t>
            </w:r>
          </w:p>
        </w:tc>
      </w:tr>
      <w:tr w:rsidR="00A17889" w:rsidRPr="00972583">
        <w:trPr>
          <w:gridBefore w:val="1"/>
          <w:trHeight w:val="1322"/>
        </w:trPr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Основное мероприятие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«Шелонская волость»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11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399</w:t>
            </w:r>
          </w:p>
        </w:tc>
      </w:tr>
      <w:tr w:rsidR="00A17889" w:rsidRPr="00972583">
        <w:trPr>
          <w:gridBefore w:val="1"/>
          <w:trHeight w:val="794"/>
        </w:trPr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Развитие институтов территориального общественного самоуправления и поддержка проектов местных инициатив (проект «Энергия движения»)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11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830141567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360</w:t>
            </w:r>
          </w:p>
        </w:tc>
      </w:tr>
      <w:tr w:rsidR="00A17889" w:rsidRPr="00972583">
        <w:trPr>
          <w:gridBefore w:val="1"/>
          <w:trHeight w:val="497"/>
        </w:trPr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Закупка товаров,  работ и услуг для государственных (муниципальных) нужд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11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830141567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360</w:t>
            </w:r>
          </w:p>
        </w:tc>
      </w:tr>
      <w:tr w:rsidR="00A17889" w:rsidRPr="00972583">
        <w:trPr>
          <w:gridBefore w:val="1"/>
          <w:trHeight w:val="1082"/>
        </w:trPr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Софинансирование расходов на развитие институтов территориального общественного самоуправления и поддержку проектов местных инициатив (проект «Энергия движения»)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11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08301W1567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39</w:t>
            </w:r>
          </w:p>
        </w:tc>
      </w:tr>
      <w:tr w:rsidR="00A17889" w:rsidRPr="00972583">
        <w:trPr>
          <w:gridBefore w:val="1"/>
          <w:trHeight w:val="497"/>
        </w:trPr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Закупка товаров,  работ и услуг для государственных (муниципальных) нужд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11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08301W1567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39</w:t>
            </w:r>
          </w:p>
        </w:tc>
      </w:tr>
      <w:tr w:rsidR="00A17889" w:rsidRPr="00972583">
        <w:trPr>
          <w:gridBefore w:val="1"/>
          <w:trHeight w:val="346"/>
        </w:trPr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Всего расходов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2F42EB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10781»</w:t>
            </w:r>
          </w:p>
        </w:tc>
      </w:tr>
    </w:tbl>
    <w:p w:rsidR="00A17889" w:rsidRPr="00972583" w:rsidRDefault="00A17889" w:rsidP="0076321D">
      <w:pPr>
        <w:spacing w:line="360" w:lineRule="auto"/>
      </w:pPr>
    </w:p>
    <w:p w:rsidR="00A17889" w:rsidRPr="00972583" w:rsidRDefault="00A17889" w:rsidP="00972583">
      <w:pPr>
        <w:jc w:val="right"/>
      </w:pPr>
      <w:r w:rsidRPr="00972583">
        <w:t>Приложение 3</w:t>
      </w:r>
    </w:p>
    <w:p w:rsidR="00A17889" w:rsidRPr="00972583" w:rsidRDefault="00A17889" w:rsidP="00972583">
      <w:pPr>
        <w:jc w:val="right"/>
      </w:pPr>
      <w:r w:rsidRPr="00972583">
        <w:t xml:space="preserve">к решению Собрания депутатов </w:t>
      </w:r>
    </w:p>
    <w:p w:rsidR="00A17889" w:rsidRPr="00972583" w:rsidRDefault="00A17889" w:rsidP="00972583">
      <w:pPr>
        <w:jc w:val="right"/>
      </w:pPr>
      <w:r w:rsidRPr="00972583">
        <w:t>Дедовичского муниципального округа</w:t>
      </w:r>
    </w:p>
    <w:p w:rsidR="00A17889" w:rsidRDefault="00A17889" w:rsidP="00972583">
      <w:pPr>
        <w:jc w:val="right"/>
      </w:pPr>
      <w:r>
        <w:t>от 30.12.2025 № 73</w:t>
      </w:r>
    </w:p>
    <w:p w:rsidR="00A17889" w:rsidRPr="00972583" w:rsidRDefault="00A17889" w:rsidP="00B92FF7">
      <w:pPr>
        <w:jc w:val="right"/>
      </w:pPr>
    </w:p>
    <w:p w:rsidR="00A17889" w:rsidRPr="00972583" w:rsidRDefault="00A17889" w:rsidP="00B92FF7">
      <w:pPr>
        <w:jc w:val="right"/>
      </w:pPr>
      <w:r w:rsidRPr="00972583">
        <w:t>«Приложение 6</w:t>
      </w:r>
    </w:p>
    <w:p w:rsidR="00A17889" w:rsidRPr="00972583" w:rsidRDefault="00A17889" w:rsidP="00B92FF7">
      <w:pPr>
        <w:jc w:val="right"/>
      </w:pPr>
      <w:r w:rsidRPr="00972583">
        <w:t>к решению Собрания депутатов сельского</w:t>
      </w:r>
    </w:p>
    <w:p w:rsidR="00A17889" w:rsidRPr="00972583" w:rsidRDefault="00A17889" w:rsidP="00B92FF7">
      <w:pPr>
        <w:jc w:val="right"/>
      </w:pPr>
      <w:r w:rsidRPr="00972583">
        <w:t>поселения «Шелонская волость»</w:t>
      </w:r>
    </w:p>
    <w:p w:rsidR="00A17889" w:rsidRPr="00972583" w:rsidRDefault="00A17889" w:rsidP="00B92FF7">
      <w:pPr>
        <w:jc w:val="right"/>
      </w:pPr>
      <w:r w:rsidRPr="00972583">
        <w:t>от 26.12.2024 № 161</w:t>
      </w:r>
    </w:p>
    <w:p w:rsidR="00A17889" w:rsidRPr="00972583" w:rsidRDefault="00A17889" w:rsidP="00B92FF7">
      <w:pPr>
        <w:jc w:val="right"/>
      </w:pPr>
      <w:r w:rsidRPr="00972583">
        <w:t>«О бюджете муниципального образования</w:t>
      </w:r>
    </w:p>
    <w:p w:rsidR="00A17889" w:rsidRPr="00972583" w:rsidRDefault="00A17889" w:rsidP="00B92FF7">
      <w:pPr>
        <w:jc w:val="right"/>
      </w:pPr>
      <w:r w:rsidRPr="00972583">
        <w:t>«Шелонская волость» на 2025 год</w:t>
      </w:r>
    </w:p>
    <w:p w:rsidR="00A17889" w:rsidRPr="00972583" w:rsidRDefault="00A17889" w:rsidP="00B92FF7">
      <w:pPr>
        <w:jc w:val="right"/>
      </w:pPr>
      <w:r w:rsidRPr="00972583">
        <w:t xml:space="preserve">и на плановый период 2026 и 2027 годов» </w:t>
      </w:r>
    </w:p>
    <w:p w:rsidR="00A17889" w:rsidRPr="00972583" w:rsidRDefault="00A17889" w:rsidP="00B92FF7">
      <w:pPr>
        <w:jc w:val="right"/>
      </w:pPr>
    </w:p>
    <w:p w:rsidR="00A17889" w:rsidRPr="00972583" w:rsidRDefault="00A17889" w:rsidP="00B92FF7">
      <w:pPr>
        <w:jc w:val="center"/>
        <w:rPr>
          <w:b/>
          <w:bCs/>
        </w:rPr>
      </w:pPr>
      <w:r w:rsidRPr="00972583">
        <w:rPr>
          <w:b/>
          <w:bCs/>
        </w:rPr>
        <w:t>Ведомственная структура расходов бюджета поселения на 2025 год</w:t>
      </w:r>
    </w:p>
    <w:p w:rsidR="00A17889" w:rsidRPr="00972583" w:rsidRDefault="00A17889" w:rsidP="00B92FF7">
      <w:pPr>
        <w:jc w:val="center"/>
        <w:rPr>
          <w:b/>
          <w:bCs/>
        </w:rPr>
      </w:pPr>
      <w:r w:rsidRPr="00972583">
        <w:rPr>
          <w:b/>
          <w:bCs/>
        </w:rPr>
        <w:t xml:space="preserve">                                                                                                                                                                   </w:t>
      </w:r>
    </w:p>
    <w:p w:rsidR="00A17889" w:rsidRPr="00972583" w:rsidRDefault="00A17889" w:rsidP="00DB599B">
      <w:pPr>
        <w:jc w:val="right"/>
      </w:pPr>
      <w:r w:rsidRPr="00972583">
        <w:rPr>
          <w:b/>
          <w:bCs/>
        </w:rPr>
        <w:t xml:space="preserve">                                                                                                                                     </w:t>
      </w:r>
      <w:r w:rsidRPr="00972583">
        <w:t>тыс. руб.</w:t>
      </w:r>
    </w:p>
    <w:tbl>
      <w:tblPr>
        <w:tblW w:w="9669" w:type="dxa"/>
        <w:tblInd w:w="2" w:type="dxa"/>
        <w:tblLayout w:type="fixed"/>
        <w:tblLook w:val="0000"/>
      </w:tblPr>
      <w:tblGrid>
        <w:gridCol w:w="4850"/>
        <w:gridCol w:w="567"/>
        <w:gridCol w:w="567"/>
        <w:gridCol w:w="567"/>
        <w:gridCol w:w="1417"/>
        <w:gridCol w:w="567"/>
        <w:gridCol w:w="1134"/>
      </w:tblGrid>
      <w:tr w:rsidR="00A17889" w:rsidRPr="00972583">
        <w:trPr>
          <w:trHeight w:val="230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ГРБС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Рз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ПР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ЦСР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ВР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Сумма</w:t>
            </w:r>
          </w:p>
        </w:tc>
      </w:tr>
      <w:tr w:rsidR="00A17889" w:rsidRPr="00972583">
        <w:trPr>
          <w:trHeight w:val="15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</w:p>
        </w:tc>
      </w:tr>
      <w:tr w:rsidR="00A17889" w:rsidRPr="00972583">
        <w:trPr>
          <w:trHeight w:val="317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3242</w:t>
            </w:r>
          </w:p>
        </w:tc>
      </w:tr>
      <w:tr w:rsidR="00A17889" w:rsidRPr="00972583">
        <w:trPr>
          <w:trHeight w:val="83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1181</w:t>
            </w:r>
          </w:p>
        </w:tc>
      </w:tr>
      <w:tr w:rsidR="00A17889" w:rsidRPr="00972583">
        <w:trPr>
          <w:trHeight w:val="778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МП «Социально-экономическое развитие муниципального образования «Шелонская волость» на 2022-2025 годы»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0800000000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1181</w:t>
            </w:r>
          </w:p>
        </w:tc>
      </w:tr>
      <w:tr w:rsidR="00A17889" w:rsidRPr="00972583">
        <w:trPr>
          <w:trHeight w:val="83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ПП МП «Повышение эффективности местного самоуправления в муниципальном образовании «Шелонская волость»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0810000000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1181</w:t>
            </w:r>
          </w:p>
        </w:tc>
      </w:tr>
      <w:tr w:rsidR="00A17889" w:rsidRPr="00972583">
        <w:trPr>
          <w:trHeight w:val="679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 xml:space="preserve">Основное мероприятие «Функционирование   Администрации поселения»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0810100000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1181</w:t>
            </w:r>
          </w:p>
        </w:tc>
      </w:tr>
      <w:tr w:rsidR="00A17889" w:rsidRPr="00972583">
        <w:trPr>
          <w:trHeight w:val="31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 xml:space="preserve">Расходы по оплате труда по Главе поселения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0810100920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1181</w:t>
            </w:r>
          </w:p>
        </w:tc>
      </w:tr>
      <w:tr w:rsidR="00A17889" w:rsidRPr="00972583">
        <w:trPr>
          <w:trHeight w:val="1351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0810100920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1181</w:t>
            </w:r>
          </w:p>
        </w:tc>
      </w:tr>
      <w:tr w:rsidR="00A17889" w:rsidRPr="00972583">
        <w:trPr>
          <w:trHeight w:val="1210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Функционирование Правительства Российской Федерации, высших 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2031</w:t>
            </w:r>
          </w:p>
        </w:tc>
      </w:tr>
      <w:tr w:rsidR="00A17889" w:rsidRPr="00972583">
        <w:trPr>
          <w:trHeight w:val="847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МП «Социально-экономическое развитие муниципального образования «Шелонская волость» на 2022-2025 годы»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0810000000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2031</w:t>
            </w:r>
          </w:p>
        </w:tc>
      </w:tr>
      <w:tr w:rsidR="00A17889" w:rsidRPr="00972583">
        <w:trPr>
          <w:trHeight w:val="79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ПП МП «Повышение эффективности местного самоуправления в муниципальном образовании «Шелонская волость»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0810100000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2031</w:t>
            </w:r>
          </w:p>
        </w:tc>
      </w:tr>
      <w:tr w:rsidR="00A17889" w:rsidRPr="00972583">
        <w:trPr>
          <w:trHeight w:val="510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 xml:space="preserve">Основное мероприятие «Функционирование   Администрации поселения»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0810100000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2031</w:t>
            </w:r>
          </w:p>
        </w:tc>
      </w:tr>
      <w:tr w:rsidR="00A17889" w:rsidRPr="00972583">
        <w:trPr>
          <w:trHeight w:val="78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Расходы по оплате труда муниципальных служащих и обеспечение функций Администрации поселения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0810100900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1706</w:t>
            </w:r>
          </w:p>
        </w:tc>
      </w:tr>
      <w:tr w:rsidR="00A17889" w:rsidRPr="00972583">
        <w:trPr>
          <w:trHeight w:val="1394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0810100900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1355</w:t>
            </w:r>
          </w:p>
        </w:tc>
      </w:tr>
      <w:tr w:rsidR="00A17889" w:rsidRPr="00972583">
        <w:trPr>
          <w:trHeight w:val="488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0810100900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335</w:t>
            </w:r>
          </w:p>
        </w:tc>
      </w:tr>
      <w:tr w:rsidR="00A17889" w:rsidRPr="00972583">
        <w:trPr>
          <w:trHeight w:val="254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0810100900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16</w:t>
            </w:r>
          </w:p>
        </w:tc>
      </w:tr>
      <w:tr w:rsidR="00A17889" w:rsidRPr="00972583">
        <w:trPr>
          <w:trHeight w:val="55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Расходы по оплате труда обслуживающего персонала Администрации поселения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0810150900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325</w:t>
            </w:r>
          </w:p>
        </w:tc>
      </w:tr>
      <w:tr w:rsidR="00A17889" w:rsidRPr="00972583">
        <w:trPr>
          <w:trHeight w:val="908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0810150900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325</w:t>
            </w:r>
          </w:p>
        </w:tc>
      </w:tr>
      <w:tr w:rsidR="00A17889" w:rsidRPr="00972583">
        <w:trPr>
          <w:trHeight w:val="910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06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30</w:t>
            </w:r>
          </w:p>
        </w:tc>
      </w:tr>
      <w:tr w:rsidR="00A17889" w:rsidRPr="00972583">
        <w:trPr>
          <w:trHeight w:val="794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 xml:space="preserve">Иные непрограммные направления деятельности  Администрации сельского поселения «Шелонская волость» по направлениям расходов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06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9000000000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30</w:t>
            </w:r>
          </w:p>
        </w:tc>
      </w:tr>
      <w:tr w:rsidR="00A17889" w:rsidRPr="00972583">
        <w:trPr>
          <w:trHeight w:val="588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Непрограммное направление деятельности Администрации поселения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06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9080000000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30</w:t>
            </w:r>
          </w:p>
        </w:tc>
      </w:tr>
      <w:tr w:rsidR="00A17889" w:rsidRPr="00972583">
        <w:trPr>
          <w:trHeight w:val="59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 xml:space="preserve">Расходы на осуществление внешнего муниципального финансового контроля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9080025800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30</w:t>
            </w:r>
          </w:p>
        </w:tc>
      </w:tr>
      <w:tr w:rsidR="00A17889" w:rsidRPr="00972583">
        <w:trPr>
          <w:trHeight w:val="37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 xml:space="preserve"> Межбюджетные трансферты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9080025800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500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30</w:t>
            </w:r>
          </w:p>
        </w:tc>
      </w:tr>
      <w:tr w:rsidR="00A17889" w:rsidRPr="00972583">
        <w:trPr>
          <w:trHeight w:val="30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152</w:t>
            </w:r>
          </w:p>
        </w:tc>
      </w:tr>
      <w:tr w:rsidR="00A17889" w:rsidRPr="00972583">
        <w:trPr>
          <w:trHeight w:val="490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152</w:t>
            </w:r>
          </w:p>
        </w:tc>
      </w:tr>
      <w:tr w:rsidR="00A17889" w:rsidRPr="00972583">
        <w:trPr>
          <w:trHeight w:val="80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МП «Социально-экономическое развитие муниципального образования «Шелонская волость» на 2022-2025 годы»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0800000000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152</w:t>
            </w:r>
          </w:p>
        </w:tc>
      </w:tr>
      <w:tr w:rsidR="00A17889" w:rsidRPr="00972583">
        <w:trPr>
          <w:trHeight w:val="821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ПП МП «Повышение эффективности местного самоуправления в муниципальном образовании «Шелонская волость»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0810000000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152</w:t>
            </w:r>
          </w:p>
        </w:tc>
      </w:tr>
      <w:tr w:rsidR="00A17889" w:rsidRPr="00972583">
        <w:trPr>
          <w:trHeight w:val="48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 xml:space="preserve">Основное мероприятие «Функционирование   Администрации поселения»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0810100000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152</w:t>
            </w:r>
          </w:p>
        </w:tc>
      </w:tr>
      <w:tr w:rsidR="00A17889" w:rsidRPr="00972583">
        <w:trPr>
          <w:trHeight w:val="979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 xml:space="preserve">Реализация переданных государственных полномочий по первичному воинскому учету на территориях, где отсутствуют военные комиссариаты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0810151180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152</w:t>
            </w:r>
          </w:p>
        </w:tc>
      </w:tr>
      <w:tr w:rsidR="00A17889" w:rsidRPr="00972583">
        <w:trPr>
          <w:trHeight w:val="1394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0810151180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144</w:t>
            </w:r>
          </w:p>
        </w:tc>
      </w:tr>
      <w:tr w:rsidR="00A17889" w:rsidRPr="00972583">
        <w:trPr>
          <w:trHeight w:val="57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0810151180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8</w:t>
            </w:r>
          </w:p>
        </w:tc>
      </w:tr>
      <w:tr w:rsidR="00A17889" w:rsidRPr="00972583">
        <w:trPr>
          <w:trHeight w:val="60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58</w:t>
            </w:r>
          </w:p>
        </w:tc>
      </w:tr>
      <w:tr w:rsidR="00A17889" w:rsidRPr="00972583">
        <w:trPr>
          <w:trHeight w:val="341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Обеспечение пожарной безопасности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58</w:t>
            </w:r>
          </w:p>
        </w:tc>
      </w:tr>
      <w:tr w:rsidR="00A17889" w:rsidRPr="00972583">
        <w:trPr>
          <w:trHeight w:val="778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МП «Социально-экономическое развитие муниципального образования «Шелонская волость» на 2022-2025 годы»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0800000000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58</w:t>
            </w:r>
          </w:p>
        </w:tc>
      </w:tr>
      <w:tr w:rsidR="00A17889" w:rsidRPr="00972583">
        <w:trPr>
          <w:trHeight w:val="60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ПП МП «Пожарная безопасность в границах населенных пунктов поселения»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0820000000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58</w:t>
            </w:r>
          </w:p>
        </w:tc>
      </w:tr>
      <w:tr w:rsidR="00A17889" w:rsidRPr="00972583">
        <w:trPr>
          <w:trHeight w:val="42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Основное мероприятие «Обеспечение пожарной безопасности»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0820100000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58</w:t>
            </w:r>
          </w:p>
        </w:tc>
      </w:tr>
      <w:tr w:rsidR="00A17889" w:rsidRPr="00972583">
        <w:trPr>
          <w:trHeight w:val="874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 xml:space="preserve">Обеспечение пожарной безопасности в органах исполнительной власти области и муниципальных образованиях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0820141340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55</w:t>
            </w:r>
          </w:p>
        </w:tc>
      </w:tr>
      <w:tr w:rsidR="00A17889" w:rsidRPr="00972583">
        <w:trPr>
          <w:trHeight w:val="60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0820141340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55</w:t>
            </w:r>
          </w:p>
        </w:tc>
      </w:tr>
      <w:tr w:rsidR="00A17889" w:rsidRPr="00972583">
        <w:trPr>
          <w:trHeight w:val="86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Софинансирование расходов на обеспечение пожарной безопасности в органах исполнительной власти области и муниципальных образованиях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08201W1340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3</w:t>
            </w:r>
          </w:p>
        </w:tc>
      </w:tr>
      <w:tr w:rsidR="00A17889" w:rsidRPr="00972583">
        <w:trPr>
          <w:trHeight w:val="60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08201W1340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3</w:t>
            </w:r>
          </w:p>
        </w:tc>
      </w:tr>
      <w:tr w:rsidR="00A17889" w:rsidRPr="00972583">
        <w:trPr>
          <w:trHeight w:val="290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3734</w:t>
            </w:r>
          </w:p>
        </w:tc>
      </w:tr>
      <w:tr w:rsidR="00A17889" w:rsidRPr="00972583">
        <w:trPr>
          <w:trHeight w:val="281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Сельское хозяйство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290</w:t>
            </w:r>
          </w:p>
        </w:tc>
      </w:tr>
      <w:tr w:rsidR="00A17889" w:rsidRPr="00972583">
        <w:trPr>
          <w:trHeight w:val="821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МП «Социально-экономическое развитие муниципального образования «Шелонская волость» на 2022-2025 годы»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0800000000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240</w:t>
            </w:r>
          </w:p>
        </w:tc>
      </w:tr>
      <w:tr w:rsidR="00A17889" w:rsidRPr="00972583">
        <w:trPr>
          <w:trHeight w:val="109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ПП МП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«Шелонская волость»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240</w:t>
            </w:r>
          </w:p>
        </w:tc>
      </w:tr>
      <w:tr w:rsidR="00A17889" w:rsidRPr="00972583">
        <w:trPr>
          <w:trHeight w:val="130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Основное мероприятие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«Шелонская волость»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240</w:t>
            </w:r>
          </w:p>
        </w:tc>
      </w:tr>
      <w:tr w:rsidR="00A17889" w:rsidRPr="00972583">
        <w:trPr>
          <w:trHeight w:val="57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 xml:space="preserve">Расходы на ликвидацию очагов сорного растения борщевик Сосновского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0830141570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216</w:t>
            </w:r>
          </w:p>
        </w:tc>
      </w:tr>
      <w:tr w:rsidR="00A17889" w:rsidRPr="00972583">
        <w:trPr>
          <w:trHeight w:val="564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0830141570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216</w:t>
            </w:r>
          </w:p>
        </w:tc>
      </w:tr>
      <w:tr w:rsidR="00A17889" w:rsidRPr="00972583">
        <w:trPr>
          <w:trHeight w:val="64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Софинансирование расходов на ликвидацию очагов сорного растения борщевик Сосновского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08301W1570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24</w:t>
            </w:r>
          </w:p>
        </w:tc>
      </w:tr>
      <w:tr w:rsidR="00A17889" w:rsidRPr="00972583">
        <w:trPr>
          <w:trHeight w:val="554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08301W1570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24</w:t>
            </w:r>
          </w:p>
        </w:tc>
      </w:tr>
      <w:tr w:rsidR="00A17889" w:rsidRPr="00972583">
        <w:trPr>
          <w:trHeight w:val="919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 xml:space="preserve">Иные непрограммные направления деятельности  Администрации сельского поселения «Шелонская волость» по направлениям расходов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9000000000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50</w:t>
            </w:r>
          </w:p>
        </w:tc>
      </w:tr>
      <w:tr w:rsidR="00A17889" w:rsidRPr="00972583">
        <w:trPr>
          <w:trHeight w:val="554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Непрограммное направление деятельности Администрации поселения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9080000000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50</w:t>
            </w:r>
          </w:p>
        </w:tc>
      </w:tr>
      <w:tr w:rsidR="00A17889" w:rsidRPr="00972583">
        <w:trPr>
          <w:trHeight w:val="554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Расходы на осуществление мероприятий по обращению с животными без владельцев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9080027600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50</w:t>
            </w:r>
          </w:p>
        </w:tc>
      </w:tr>
      <w:tr w:rsidR="00A17889" w:rsidRPr="00972583">
        <w:trPr>
          <w:trHeight w:val="554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9080027600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50</w:t>
            </w:r>
          </w:p>
        </w:tc>
      </w:tr>
      <w:tr w:rsidR="00A17889" w:rsidRPr="00972583">
        <w:trPr>
          <w:trHeight w:val="33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3444</w:t>
            </w:r>
          </w:p>
        </w:tc>
      </w:tr>
      <w:tr w:rsidR="00A17889" w:rsidRPr="00972583">
        <w:trPr>
          <w:trHeight w:val="341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МП «Социально-экономическое развитие муниципального образования «Шелонская волость» на 2022-2025 годы»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0800000000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3444</w:t>
            </w:r>
          </w:p>
        </w:tc>
      </w:tr>
      <w:tr w:rsidR="00A17889" w:rsidRPr="00972583">
        <w:trPr>
          <w:trHeight w:val="1008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ПП МП 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«Шелонская волость»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3444</w:t>
            </w:r>
          </w:p>
        </w:tc>
      </w:tr>
      <w:tr w:rsidR="00A17889" w:rsidRPr="00972583">
        <w:trPr>
          <w:trHeight w:val="1191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Основное мероприятие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«Шелонская волость»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3444</w:t>
            </w:r>
          </w:p>
        </w:tc>
      </w:tr>
      <w:tr w:rsidR="00A17889" w:rsidRPr="00972583">
        <w:trPr>
          <w:trHeight w:val="86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 xml:space="preserve">Расходы на содержание и ремонт автомобильных дорог общего пользования местного значения, расположенных в границах поселения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0830124100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3444</w:t>
            </w:r>
          </w:p>
        </w:tc>
      </w:tr>
      <w:tr w:rsidR="00A17889" w:rsidRPr="00972583">
        <w:trPr>
          <w:trHeight w:val="547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0830124100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3444</w:t>
            </w:r>
          </w:p>
        </w:tc>
      </w:tr>
      <w:tr w:rsidR="00A17889" w:rsidRPr="00972583">
        <w:trPr>
          <w:trHeight w:val="310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2880</w:t>
            </w:r>
          </w:p>
        </w:tc>
      </w:tr>
      <w:tr w:rsidR="00A17889" w:rsidRPr="00972583">
        <w:trPr>
          <w:trHeight w:val="259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83</w:t>
            </w:r>
          </w:p>
        </w:tc>
      </w:tr>
      <w:tr w:rsidR="00A17889" w:rsidRPr="00972583">
        <w:trPr>
          <w:trHeight w:val="874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МП «Социально-экономическое развитие муниципального образования «Шелонская волость» на 2022-2025 годы»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0800000000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83</w:t>
            </w:r>
          </w:p>
        </w:tc>
      </w:tr>
      <w:tr w:rsidR="00A17889" w:rsidRPr="00972583">
        <w:trPr>
          <w:trHeight w:val="1140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ПП МП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«Шелонская волость»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83</w:t>
            </w:r>
          </w:p>
        </w:tc>
      </w:tr>
      <w:tr w:rsidR="00A17889" w:rsidRPr="00972583">
        <w:trPr>
          <w:trHeight w:val="1277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Основное мероприятие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«Шелонская волость»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83</w:t>
            </w:r>
          </w:p>
        </w:tc>
      </w:tr>
      <w:tr w:rsidR="00A17889" w:rsidRPr="00972583">
        <w:trPr>
          <w:trHeight w:val="564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Расходы на содержание объектов водоснабжения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0830123100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83</w:t>
            </w:r>
          </w:p>
        </w:tc>
      </w:tr>
      <w:tr w:rsidR="00A17889" w:rsidRPr="00972583">
        <w:trPr>
          <w:trHeight w:val="610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0830123100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83</w:t>
            </w:r>
          </w:p>
        </w:tc>
      </w:tr>
      <w:tr w:rsidR="00A17889" w:rsidRPr="00972583">
        <w:trPr>
          <w:trHeight w:val="28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2797</w:t>
            </w:r>
          </w:p>
        </w:tc>
      </w:tr>
      <w:tr w:rsidR="00A17889" w:rsidRPr="00972583">
        <w:trPr>
          <w:trHeight w:val="79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МП «Социально-экономическое развитие муниципального образования «Шелонская волость» на 2022-2025 годы»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0800000000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2797</w:t>
            </w:r>
          </w:p>
        </w:tc>
      </w:tr>
      <w:tr w:rsidR="00A17889" w:rsidRPr="00972583">
        <w:trPr>
          <w:trHeight w:val="1051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ПП МП 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«Шелонская волость»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2797</w:t>
            </w:r>
          </w:p>
        </w:tc>
      </w:tr>
      <w:tr w:rsidR="00A17889" w:rsidRPr="00972583">
        <w:trPr>
          <w:trHeight w:val="1310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Основное мероприятие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«Шелонская волость»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2797</w:t>
            </w:r>
          </w:p>
        </w:tc>
      </w:tr>
      <w:tr w:rsidR="00A17889" w:rsidRPr="00972583">
        <w:trPr>
          <w:trHeight w:val="288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 xml:space="preserve">Расходы на содержание уличного освещения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0830123110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1289</w:t>
            </w:r>
          </w:p>
        </w:tc>
      </w:tr>
      <w:tr w:rsidR="00A17889" w:rsidRPr="00972583">
        <w:trPr>
          <w:trHeight w:val="590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0830123110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1289</w:t>
            </w:r>
          </w:p>
        </w:tc>
      </w:tr>
      <w:tr w:rsidR="00A17889" w:rsidRPr="00972583">
        <w:trPr>
          <w:trHeight w:val="24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 xml:space="preserve">Расходы на  содержание кладбищ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0830123130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10</w:t>
            </w:r>
          </w:p>
        </w:tc>
      </w:tr>
      <w:tr w:rsidR="00A17889" w:rsidRPr="00972583">
        <w:trPr>
          <w:trHeight w:val="60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0830123130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10</w:t>
            </w:r>
          </w:p>
        </w:tc>
      </w:tr>
      <w:tr w:rsidR="00A17889" w:rsidRPr="00972583">
        <w:trPr>
          <w:trHeight w:val="81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Развитие институтов территориального общественного самоуправления и поддержка проектов местных инициатив (проект «Живи, село мое родное!»)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0830141565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300</w:t>
            </w:r>
          </w:p>
        </w:tc>
      </w:tr>
      <w:tr w:rsidR="00A17889" w:rsidRPr="00972583">
        <w:trPr>
          <w:trHeight w:val="590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Закупка товаров, 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0830141565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300</w:t>
            </w:r>
          </w:p>
        </w:tc>
      </w:tr>
      <w:tr w:rsidR="00A17889" w:rsidRPr="00972583">
        <w:trPr>
          <w:trHeight w:val="1058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Софинансирование расходов на развитие институтов территориального общественного самоуправления и поддержку проектов местных инициатив (проект «Живи, село мое родное!»)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08301W1565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99</w:t>
            </w:r>
          </w:p>
        </w:tc>
      </w:tr>
      <w:tr w:rsidR="00A17889" w:rsidRPr="00972583">
        <w:trPr>
          <w:trHeight w:val="590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Закупка товаров, 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08301W1565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99</w:t>
            </w:r>
          </w:p>
        </w:tc>
      </w:tr>
      <w:tr w:rsidR="00A17889" w:rsidRPr="00972583">
        <w:trPr>
          <w:trHeight w:val="81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Развитие институтов территориального общественного самоуправления и поддержка проектов местных инициатив (проект «Моя деревня»)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0830141566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299</w:t>
            </w:r>
          </w:p>
        </w:tc>
      </w:tr>
      <w:tr w:rsidR="00A17889" w:rsidRPr="00972583">
        <w:trPr>
          <w:trHeight w:val="590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Закупка товаров, 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0830141566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299</w:t>
            </w:r>
          </w:p>
        </w:tc>
      </w:tr>
      <w:tr w:rsidR="00A17889" w:rsidRPr="00972583">
        <w:trPr>
          <w:trHeight w:val="1058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Софинансирование расходов на развитие институтов территориального общественного самоуправления и поддержку проектов местных инициатив (проект «Моя деревня»)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08301W1566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100</w:t>
            </w:r>
          </w:p>
        </w:tc>
      </w:tr>
      <w:tr w:rsidR="00A17889" w:rsidRPr="00972583">
        <w:trPr>
          <w:trHeight w:val="590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Закупка товаров, 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08301W1566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100</w:t>
            </w:r>
          </w:p>
        </w:tc>
      </w:tr>
      <w:tr w:rsidR="00A17889" w:rsidRPr="00972583">
        <w:trPr>
          <w:trHeight w:val="85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Развитие институтов территориального общественного самоуправления и поддержка проектов местных инициатив (проект «На радость жителям»)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0830141568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222</w:t>
            </w:r>
          </w:p>
        </w:tc>
      </w:tr>
      <w:tr w:rsidR="00A17889" w:rsidRPr="00972583">
        <w:trPr>
          <w:trHeight w:val="590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Закупка товаров, 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0830141568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222</w:t>
            </w:r>
          </w:p>
        </w:tc>
      </w:tr>
      <w:tr w:rsidR="00A17889" w:rsidRPr="00972583">
        <w:trPr>
          <w:trHeight w:val="1058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Софинансирование расходов на развитие институтов территориального общественного самоуправления и поддержку проектов местных инициатив (проект «На радость жителям»)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08301W1568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28</w:t>
            </w:r>
          </w:p>
        </w:tc>
      </w:tr>
      <w:tr w:rsidR="00A17889" w:rsidRPr="00972583">
        <w:trPr>
          <w:trHeight w:val="590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Закупка товаров, 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08301W1568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28</w:t>
            </w:r>
          </w:p>
        </w:tc>
      </w:tr>
      <w:tr w:rsidR="00A17889" w:rsidRPr="00972583">
        <w:trPr>
          <w:trHeight w:val="624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Развитие институтов территориального общественного самоуправления и поддержка проектов местных инициатив (проект «НАМ ЖИТЬ И ПОМНИТЬ»)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0830141569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130</w:t>
            </w:r>
          </w:p>
        </w:tc>
      </w:tr>
      <w:tr w:rsidR="00A17889" w:rsidRPr="00972583">
        <w:trPr>
          <w:trHeight w:val="590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Закупка товаров, 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0830141569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130</w:t>
            </w:r>
          </w:p>
        </w:tc>
      </w:tr>
      <w:tr w:rsidR="00A17889" w:rsidRPr="00972583">
        <w:trPr>
          <w:trHeight w:val="1104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Софинансирование расходов на развитие институтов территориального общественного самоуправления и поддержку проектов местных инициатив (проект «НАМ ЖИТЬ И ПОМНИТЬ»)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08301W1569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20</w:t>
            </w:r>
          </w:p>
        </w:tc>
      </w:tr>
      <w:tr w:rsidR="00A17889" w:rsidRPr="00972583">
        <w:trPr>
          <w:trHeight w:val="590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Закупка товаров, 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08301W1569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20</w:t>
            </w:r>
          </w:p>
        </w:tc>
      </w:tr>
      <w:tr w:rsidR="00A17889" w:rsidRPr="00972583">
        <w:trPr>
          <w:trHeight w:val="828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Развитие институтов территориального общественного самоуправления и поддержка проектов местных инициатив (проект «Дворик детства»)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083014156А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260</w:t>
            </w:r>
          </w:p>
        </w:tc>
      </w:tr>
      <w:tr w:rsidR="00A17889" w:rsidRPr="00972583">
        <w:trPr>
          <w:trHeight w:val="590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Закупка товаров, 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083014156А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260</w:t>
            </w:r>
          </w:p>
        </w:tc>
      </w:tr>
      <w:tr w:rsidR="00A17889" w:rsidRPr="00972583">
        <w:trPr>
          <w:trHeight w:val="1140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Софинансирование расходов на развитие институтов территориального общественного самоуправления и поддержку проектов местных инициатив (проект «Дворик детства»)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08301W156А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40</w:t>
            </w:r>
          </w:p>
        </w:tc>
      </w:tr>
      <w:tr w:rsidR="00A17889" w:rsidRPr="00972583">
        <w:trPr>
          <w:trHeight w:val="590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Закупка товаров, 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08301W156А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40</w:t>
            </w:r>
          </w:p>
        </w:tc>
      </w:tr>
      <w:tr w:rsidR="00A17889" w:rsidRPr="00972583">
        <w:trPr>
          <w:trHeight w:val="41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316</w:t>
            </w:r>
          </w:p>
        </w:tc>
      </w:tr>
      <w:tr w:rsidR="00A17889" w:rsidRPr="00972583">
        <w:trPr>
          <w:trHeight w:val="38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191</w:t>
            </w:r>
          </w:p>
        </w:tc>
      </w:tr>
      <w:tr w:rsidR="00A17889" w:rsidRPr="00972583">
        <w:trPr>
          <w:trHeight w:val="847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МП «Социально-экономическое развитие муниципального образования «Шелонская волость» на 2022-2025 годы»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0800000000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191</w:t>
            </w:r>
          </w:p>
        </w:tc>
      </w:tr>
      <w:tr w:rsidR="00A17889" w:rsidRPr="00972583">
        <w:trPr>
          <w:trHeight w:val="704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ПП МП «Повышение эффективности местного самоуправления в муниципальном образовании «Шелонская волость»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0810000000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191</w:t>
            </w:r>
          </w:p>
        </w:tc>
      </w:tr>
      <w:tr w:rsidR="00A17889" w:rsidRPr="00972583">
        <w:trPr>
          <w:trHeight w:val="50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 xml:space="preserve">Основное мероприятие «Функционирование   Администрации поселения»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0810100000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191</w:t>
            </w:r>
          </w:p>
        </w:tc>
      </w:tr>
      <w:tr w:rsidR="00A17889" w:rsidRPr="00972583">
        <w:trPr>
          <w:trHeight w:val="254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 xml:space="preserve">Доплаты к пенсиям муниципальных служащих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0810125400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191</w:t>
            </w:r>
          </w:p>
        </w:tc>
      </w:tr>
      <w:tr w:rsidR="00A17889" w:rsidRPr="00972583">
        <w:trPr>
          <w:trHeight w:val="27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 xml:space="preserve"> Межбюджетные трансферты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0810125400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500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191</w:t>
            </w:r>
          </w:p>
        </w:tc>
      </w:tr>
      <w:tr w:rsidR="00A17889" w:rsidRPr="00972583">
        <w:trPr>
          <w:trHeight w:val="288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125</w:t>
            </w:r>
          </w:p>
        </w:tc>
      </w:tr>
      <w:tr w:rsidR="00A17889" w:rsidRPr="00972583">
        <w:trPr>
          <w:trHeight w:val="88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 xml:space="preserve">Иные непрограммные направления деятельности  Администрации сельского поселения «Шелонская волость» по направлениям расходов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9000000000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125</w:t>
            </w:r>
          </w:p>
        </w:tc>
      </w:tr>
      <w:tr w:rsidR="00A17889" w:rsidRPr="00972583">
        <w:trPr>
          <w:trHeight w:val="494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Непрограммное направление деятельности Администрации поселения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9080000000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125</w:t>
            </w:r>
          </w:p>
        </w:tc>
      </w:tr>
      <w:tr w:rsidR="00A17889" w:rsidRPr="00972583">
        <w:trPr>
          <w:trHeight w:val="132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 xml:space="preserve">Расходы на осуществление единовременной выплаты гражданам РФ, постоянно проживающим на территории муниципального образования, в связи с празднованием очередной годовщины Победы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9080027400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125</w:t>
            </w:r>
          </w:p>
        </w:tc>
      </w:tr>
      <w:tr w:rsidR="00A17889" w:rsidRPr="00972583">
        <w:trPr>
          <w:trHeight w:val="19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9080027400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500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125</w:t>
            </w:r>
          </w:p>
        </w:tc>
      </w:tr>
      <w:tr w:rsidR="00A17889" w:rsidRPr="00972583">
        <w:trPr>
          <w:trHeight w:val="368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399</w:t>
            </w:r>
          </w:p>
        </w:tc>
      </w:tr>
      <w:tr w:rsidR="00A17889" w:rsidRPr="00972583">
        <w:trPr>
          <w:trHeight w:val="260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Массовый спорт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399</w:t>
            </w:r>
          </w:p>
        </w:tc>
      </w:tr>
      <w:tr w:rsidR="00A17889" w:rsidRPr="00972583">
        <w:trPr>
          <w:trHeight w:val="81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МП «Социально-экономическое развитие муниципального образования «Шелонская волость» на 2022-2025 годы»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0800000000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399</w:t>
            </w:r>
          </w:p>
        </w:tc>
      </w:tr>
      <w:tr w:rsidR="00A17889" w:rsidRPr="00972583">
        <w:trPr>
          <w:trHeight w:val="1150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ПП МП 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«Шелонская волость»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399</w:t>
            </w:r>
          </w:p>
        </w:tc>
      </w:tr>
      <w:tr w:rsidR="00A17889" w:rsidRPr="00972583">
        <w:trPr>
          <w:trHeight w:val="624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Основное мероприятие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«Шелонская волость»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399</w:t>
            </w:r>
          </w:p>
        </w:tc>
      </w:tr>
      <w:tr w:rsidR="00A17889" w:rsidRPr="00972583">
        <w:trPr>
          <w:trHeight w:val="794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Развитие институтов территориального общественного самоуправления и поддержка проектов местных инициатив (проект «Энергия движения»)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830141567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360</w:t>
            </w:r>
          </w:p>
        </w:tc>
      </w:tr>
      <w:tr w:rsidR="00A17889" w:rsidRPr="00972583">
        <w:trPr>
          <w:trHeight w:val="497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Закупка товаров, 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830141567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360</w:t>
            </w:r>
          </w:p>
        </w:tc>
      </w:tr>
      <w:tr w:rsidR="00A17889" w:rsidRPr="00972583">
        <w:trPr>
          <w:trHeight w:val="108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Софинансирование расходов на развитие институтов территориального общественного самоуправления и поддержку проектов местных инициатив (проект «Энергия движения»)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08301W1567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39</w:t>
            </w:r>
          </w:p>
        </w:tc>
      </w:tr>
      <w:tr w:rsidR="00A17889" w:rsidRPr="00972583">
        <w:trPr>
          <w:trHeight w:val="497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Закупка товаров, 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08301W1567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39</w:t>
            </w:r>
          </w:p>
        </w:tc>
      </w:tr>
      <w:tr w:rsidR="00A17889" w:rsidRPr="00972583">
        <w:trPr>
          <w:trHeight w:val="34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Всего расходов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B92FF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10781»</w:t>
            </w:r>
          </w:p>
        </w:tc>
      </w:tr>
    </w:tbl>
    <w:p w:rsidR="00A17889" w:rsidRPr="00972583" w:rsidRDefault="00A17889" w:rsidP="0076321D">
      <w:pPr>
        <w:spacing w:line="360" w:lineRule="auto"/>
      </w:pPr>
    </w:p>
    <w:p w:rsidR="00A17889" w:rsidRPr="00972583" w:rsidRDefault="00A17889" w:rsidP="00972583">
      <w:pPr>
        <w:jc w:val="right"/>
      </w:pPr>
      <w:r w:rsidRPr="00972583">
        <w:t>Приложение 4</w:t>
      </w:r>
    </w:p>
    <w:p w:rsidR="00A17889" w:rsidRPr="00972583" w:rsidRDefault="00A17889" w:rsidP="00972583">
      <w:pPr>
        <w:jc w:val="right"/>
      </w:pPr>
      <w:r w:rsidRPr="00972583">
        <w:t xml:space="preserve">к решению Собрания депутатов </w:t>
      </w:r>
    </w:p>
    <w:p w:rsidR="00A17889" w:rsidRPr="00972583" w:rsidRDefault="00A17889" w:rsidP="00972583">
      <w:pPr>
        <w:jc w:val="right"/>
      </w:pPr>
      <w:r w:rsidRPr="00972583">
        <w:t>Дедовичского муниципального округа</w:t>
      </w:r>
    </w:p>
    <w:p w:rsidR="00A17889" w:rsidRDefault="00A17889" w:rsidP="00972583">
      <w:pPr>
        <w:jc w:val="right"/>
      </w:pPr>
      <w:r>
        <w:t>от 30.12.2025 № 73</w:t>
      </w:r>
    </w:p>
    <w:p w:rsidR="00A17889" w:rsidRPr="00972583" w:rsidRDefault="00A17889" w:rsidP="00D33EB7">
      <w:pPr>
        <w:jc w:val="right"/>
      </w:pPr>
    </w:p>
    <w:p w:rsidR="00A17889" w:rsidRPr="00972583" w:rsidRDefault="00A17889" w:rsidP="00D33EB7">
      <w:pPr>
        <w:jc w:val="right"/>
      </w:pPr>
      <w:r w:rsidRPr="00972583">
        <w:t>«Приложение 8</w:t>
      </w:r>
    </w:p>
    <w:p w:rsidR="00A17889" w:rsidRPr="00972583" w:rsidRDefault="00A17889" w:rsidP="00D33EB7">
      <w:pPr>
        <w:jc w:val="right"/>
      </w:pPr>
      <w:r w:rsidRPr="00972583">
        <w:t>к решению Собрания депутатов сельского</w:t>
      </w:r>
    </w:p>
    <w:p w:rsidR="00A17889" w:rsidRPr="00972583" w:rsidRDefault="00A17889" w:rsidP="00D33EB7">
      <w:pPr>
        <w:jc w:val="right"/>
      </w:pPr>
      <w:r w:rsidRPr="00972583">
        <w:t>поселения «Шелонская волость»</w:t>
      </w:r>
    </w:p>
    <w:p w:rsidR="00A17889" w:rsidRPr="00972583" w:rsidRDefault="00A17889" w:rsidP="00D33EB7">
      <w:pPr>
        <w:jc w:val="right"/>
      </w:pPr>
      <w:r w:rsidRPr="00972583">
        <w:t>от 26.12.2024 № 161</w:t>
      </w:r>
    </w:p>
    <w:p w:rsidR="00A17889" w:rsidRPr="00972583" w:rsidRDefault="00A17889" w:rsidP="00D33EB7">
      <w:pPr>
        <w:jc w:val="right"/>
      </w:pPr>
      <w:r w:rsidRPr="00972583">
        <w:t>«О бюджете муниципального образования</w:t>
      </w:r>
    </w:p>
    <w:p w:rsidR="00A17889" w:rsidRPr="00972583" w:rsidRDefault="00A17889" w:rsidP="00D33EB7">
      <w:pPr>
        <w:jc w:val="right"/>
      </w:pPr>
      <w:r w:rsidRPr="00972583">
        <w:t>«Шелонская волость» на 2025 год</w:t>
      </w:r>
    </w:p>
    <w:p w:rsidR="00A17889" w:rsidRPr="00972583" w:rsidRDefault="00A17889" w:rsidP="00D33EB7">
      <w:pPr>
        <w:jc w:val="right"/>
      </w:pPr>
      <w:r w:rsidRPr="00972583">
        <w:t xml:space="preserve">и на плановый период 2026 и 2027 годов» </w:t>
      </w:r>
    </w:p>
    <w:p w:rsidR="00A17889" w:rsidRPr="00972583" w:rsidRDefault="00A17889" w:rsidP="00D33EB7"/>
    <w:p w:rsidR="00A17889" w:rsidRDefault="00A17889" w:rsidP="00D33EB7">
      <w:pPr>
        <w:pStyle w:val="Heading2"/>
        <w:keepNext w:val="0"/>
        <w:rPr>
          <w:sz w:val="24"/>
          <w:szCs w:val="24"/>
        </w:rPr>
      </w:pPr>
    </w:p>
    <w:p w:rsidR="00A17889" w:rsidRDefault="00A17889" w:rsidP="00D33EB7">
      <w:pPr>
        <w:pStyle w:val="Heading2"/>
        <w:keepNext w:val="0"/>
        <w:rPr>
          <w:sz w:val="24"/>
          <w:szCs w:val="24"/>
        </w:rPr>
      </w:pPr>
    </w:p>
    <w:p w:rsidR="00A17889" w:rsidRDefault="00A17889" w:rsidP="00D33EB7">
      <w:pPr>
        <w:pStyle w:val="Heading2"/>
        <w:keepNext w:val="0"/>
        <w:rPr>
          <w:sz w:val="24"/>
          <w:szCs w:val="24"/>
        </w:rPr>
      </w:pPr>
    </w:p>
    <w:p w:rsidR="00A17889" w:rsidRPr="00972583" w:rsidRDefault="00A17889" w:rsidP="00D33EB7">
      <w:pPr>
        <w:pStyle w:val="Heading2"/>
        <w:keepNext w:val="0"/>
        <w:rPr>
          <w:sz w:val="24"/>
          <w:szCs w:val="24"/>
        </w:rPr>
      </w:pPr>
      <w:r w:rsidRPr="00972583">
        <w:rPr>
          <w:sz w:val="24"/>
          <w:szCs w:val="24"/>
        </w:rPr>
        <w:t>ИСТОЧНИКИ</w:t>
      </w:r>
    </w:p>
    <w:p w:rsidR="00A17889" w:rsidRPr="00972583" w:rsidRDefault="00A17889" w:rsidP="00D33EB7">
      <w:pPr>
        <w:tabs>
          <w:tab w:val="left" w:pos="552"/>
        </w:tabs>
        <w:jc w:val="center"/>
        <w:rPr>
          <w:b/>
          <w:bCs/>
        </w:rPr>
      </w:pPr>
      <w:r w:rsidRPr="00972583">
        <w:rPr>
          <w:b/>
          <w:bCs/>
        </w:rPr>
        <w:t>ВНУТРЕННЕГО ФИНАНСИРОВАНИЯ ДЕФИЦИТА</w:t>
      </w:r>
    </w:p>
    <w:p w:rsidR="00A17889" w:rsidRPr="00972583" w:rsidRDefault="00A17889" w:rsidP="00D33EB7">
      <w:pPr>
        <w:tabs>
          <w:tab w:val="left" w:pos="552"/>
        </w:tabs>
        <w:jc w:val="center"/>
        <w:rPr>
          <w:b/>
          <w:bCs/>
        </w:rPr>
      </w:pPr>
      <w:r w:rsidRPr="00972583">
        <w:rPr>
          <w:b/>
          <w:bCs/>
        </w:rPr>
        <w:t>БЮДЖЕТА ПОСЕЛЕНИЯ НА 2025 ГОД</w:t>
      </w:r>
    </w:p>
    <w:p w:rsidR="00A17889" w:rsidRPr="00972583" w:rsidRDefault="00A17889" w:rsidP="00D33EB7">
      <w:pPr>
        <w:tabs>
          <w:tab w:val="left" w:pos="552"/>
        </w:tabs>
        <w:jc w:val="center"/>
      </w:pPr>
      <w:r w:rsidRPr="00972583">
        <w:rPr>
          <w:b/>
          <w:bCs/>
        </w:rPr>
        <w:t xml:space="preserve">                                                                                                                                                </w:t>
      </w:r>
      <w:r w:rsidRPr="00972583">
        <w:t>тыс. руб.</w:t>
      </w:r>
    </w:p>
    <w:tbl>
      <w:tblPr>
        <w:tblW w:w="9639" w:type="dxa"/>
        <w:tblInd w:w="2" w:type="dxa"/>
        <w:tblLayout w:type="fixed"/>
        <w:tblLook w:val="0000"/>
      </w:tblPr>
      <w:tblGrid>
        <w:gridCol w:w="2694"/>
        <w:gridCol w:w="5670"/>
        <w:gridCol w:w="1275"/>
      </w:tblGrid>
      <w:tr w:rsidR="00A17889" w:rsidRPr="00972583">
        <w:trPr>
          <w:trHeight w:val="133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89" w:rsidRPr="00972583" w:rsidRDefault="00A17889" w:rsidP="0084768A">
            <w:pPr>
              <w:tabs>
                <w:tab w:val="left" w:pos="552"/>
              </w:tabs>
              <w:jc w:val="center"/>
              <w:rPr>
                <w:b/>
                <w:bCs/>
              </w:rPr>
            </w:pPr>
            <w:r w:rsidRPr="00972583">
              <w:rPr>
                <w:b/>
                <w:bCs/>
              </w:rPr>
              <w:t>Код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89" w:rsidRPr="00972583" w:rsidRDefault="00A17889" w:rsidP="00972583">
            <w:pPr>
              <w:tabs>
                <w:tab w:val="left" w:pos="552"/>
              </w:tabs>
              <w:jc w:val="both"/>
              <w:rPr>
                <w:b/>
                <w:bCs/>
              </w:rPr>
            </w:pPr>
            <w:r w:rsidRPr="00972583">
              <w:rPr>
                <w:b/>
                <w:bCs/>
              </w:rPr>
              <w:t>Наименование кода группы, подгруппы, статьи, вида источника финансирования дефицита местного  бюджета, кода классификации операций сектора государственного управления, относящихся к источникам финансирования дефицита местного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89" w:rsidRPr="00972583" w:rsidRDefault="00A17889" w:rsidP="0084768A">
            <w:pPr>
              <w:tabs>
                <w:tab w:val="left" w:pos="552"/>
              </w:tabs>
              <w:jc w:val="center"/>
              <w:rPr>
                <w:b/>
                <w:bCs/>
              </w:rPr>
            </w:pPr>
            <w:r w:rsidRPr="00972583">
              <w:rPr>
                <w:b/>
                <w:bCs/>
              </w:rPr>
              <w:t>Сумма</w:t>
            </w:r>
          </w:p>
        </w:tc>
      </w:tr>
      <w:tr w:rsidR="00A17889" w:rsidRPr="0097258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89" w:rsidRPr="00972583" w:rsidRDefault="00A17889" w:rsidP="0084768A">
            <w:pPr>
              <w:tabs>
                <w:tab w:val="left" w:pos="552"/>
              </w:tabs>
              <w:rPr>
                <w:b/>
                <w:bCs/>
              </w:rPr>
            </w:pPr>
            <w:r w:rsidRPr="00972583">
              <w:rPr>
                <w:b/>
                <w:bCs/>
              </w:rPr>
              <w:t>01 02 00 00 00 0000 000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89" w:rsidRPr="00972583" w:rsidRDefault="00A17889" w:rsidP="00972583">
            <w:pPr>
              <w:tabs>
                <w:tab w:val="left" w:pos="552"/>
              </w:tabs>
              <w:jc w:val="both"/>
              <w:rPr>
                <w:b/>
                <w:bCs/>
              </w:rPr>
            </w:pPr>
            <w:r w:rsidRPr="00972583">
              <w:rPr>
                <w:b/>
                <w:bCs/>
              </w:rPr>
              <w:t>Кредиты  кредитных организаций в валюте  Российской  Федерации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89" w:rsidRPr="00972583" w:rsidRDefault="00A17889" w:rsidP="0084768A">
            <w:pPr>
              <w:tabs>
                <w:tab w:val="left" w:pos="552"/>
              </w:tabs>
              <w:jc w:val="center"/>
              <w:rPr>
                <w:b/>
                <w:bCs/>
              </w:rPr>
            </w:pPr>
          </w:p>
          <w:p w:rsidR="00A17889" w:rsidRPr="00972583" w:rsidRDefault="00A17889" w:rsidP="0084768A">
            <w:pPr>
              <w:tabs>
                <w:tab w:val="left" w:pos="552"/>
              </w:tabs>
              <w:jc w:val="center"/>
              <w:rPr>
                <w:b/>
                <w:bCs/>
              </w:rPr>
            </w:pPr>
            <w:r w:rsidRPr="00972583">
              <w:rPr>
                <w:b/>
                <w:bCs/>
              </w:rPr>
              <w:t>-</w:t>
            </w:r>
          </w:p>
        </w:tc>
      </w:tr>
      <w:tr w:rsidR="00A17889" w:rsidRPr="0097258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89" w:rsidRPr="00972583" w:rsidRDefault="00A17889" w:rsidP="0084768A">
            <w:pPr>
              <w:tabs>
                <w:tab w:val="left" w:pos="552"/>
              </w:tabs>
            </w:pPr>
            <w:r w:rsidRPr="00972583">
              <w:t>01 02 00 00 00 0000 700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89" w:rsidRPr="00972583" w:rsidRDefault="00A17889" w:rsidP="00972583">
            <w:pPr>
              <w:tabs>
                <w:tab w:val="left" w:pos="552"/>
              </w:tabs>
              <w:jc w:val="both"/>
            </w:pPr>
            <w:r w:rsidRPr="00972583">
              <w:t>Получение кредитов от  кредитных организаций в валюте  Российской Федерации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89" w:rsidRPr="00972583" w:rsidRDefault="00A17889" w:rsidP="0084768A">
            <w:pPr>
              <w:tabs>
                <w:tab w:val="left" w:pos="552"/>
              </w:tabs>
              <w:jc w:val="center"/>
            </w:pPr>
          </w:p>
          <w:p w:rsidR="00A17889" w:rsidRPr="00972583" w:rsidRDefault="00A17889" w:rsidP="0084768A">
            <w:pPr>
              <w:tabs>
                <w:tab w:val="left" w:pos="552"/>
              </w:tabs>
              <w:jc w:val="center"/>
            </w:pPr>
            <w:r w:rsidRPr="00972583">
              <w:t>-</w:t>
            </w:r>
          </w:p>
        </w:tc>
      </w:tr>
      <w:tr w:rsidR="00A17889" w:rsidRPr="00972583">
        <w:trPr>
          <w:trHeight w:val="44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89" w:rsidRPr="00972583" w:rsidRDefault="00A17889" w:rsidP="0084768A">
            <w:pPr>
              <w:tabs>
                <w:tab w:val="left" w:pos="552"/>
              </w:tabs>
            </w:pPr>
            <w:r w:rsidRPr="00972583">
              <w:t>01 02 00 00 10 0000 710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89" w:rsidRPr="00972583" w:rsidRDefault="00A17889" w:rsidP="00972583">
            <w:pPr>
              <w:tabs>
                <w:tab w:val="left" w:pos="552"/>
              </w:tabs>
              <w:jc w:val="both"/>
            </w:pPr>
            <w:r w:rsidRPr="00972583">
              <w:t>Получение кредитов от кредитных организаций бюджетами сельских поселений в валюте Российской Федерации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89" w:rsidRPr="00972583" w:rsidRDefault="00A17889" w:rsidP="0084768A">
            <w:pPr>
              <w:jc w:val="center"/>
            </w:pPr>
          </w:p>
          <w:p w:rsidR="00A17889" w:rsidRPr="00972583" w:rsidRDefault="00A17889" w:rsidP="0084768A">
            <w:pPr>
              <w:jc w:val="center"/>
            </w:pPr>
            <w:r w:rsidRPr="00972583">
              <w:t>-</w:t>
            </w:r>
          </w:p>
          <w:p w:rsidR="00A17889" w:rsidRPr="00972583" w:rsidRDefault="00A17889" w:rsidP="0084768A">
            <w:pPr>
              <w:jc w:val="center"/>
            </w:pPr>
          </w:p>
        </w:tc>
      </w:tr>
      <w:tr w:rsidR="00A17889" w:rsidRPr="00972583">
        <w:trPr>
          <w:trHeight w:val="53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89" w:rsidRPr="00972583" w:rsidRDefault="00A17889" w:rsidP="0084768A">
            <w:pPr>
              <w:tabs>
                <w:tab w:val="left" w:pos="552"/>
              </w:tabs>
            </w:pPr>
            <w:r w:rsidRPr="00972583">
              <w:t>01 02 00 00 00 0000 800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89" w:rsidRPr="00972583" w:rsidRDefault="00A17889" w:rsidP="00972583">
            <w:pPr>
              <w:tabs>
                <w:tab w:val="left" w:pos="552"/>
              </w:tabs>
              <w:jc w:val="both"/>
            </w:pPr>
            <w:r w:rsidRPr="00972583"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89" w:rsidRPr="00972583" w:rsidRDefault="00A17889" w:rsidP="0084768A">
            <w:pPr>
              <w:jc w:val="center"/>
            </w:pPr>
          </w:p>
          <w:p w:rsidR="00A17889" w:rsidRPr="00972583" w:rsidRDefault="00A17889" w:rsidP="0084768A">
            <w:pPr>
              <w:jc w:val="center"/>
            </w:pPr>
            <w:r w:rsidRPr="00972583">
              <w:t>-</w:t>
            </w:r>
          </w:p>
        </w:tc>
      </w:tr>
      <w:tr w:rsidR="00A17889" w:rsidRPr="00972583">
        <w:trPr>
          <w:trHeight w:val="52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89" w:rsidRPr="00972583" w:rsidRDefault="00A17889" w:rsidP="0084768A">
            <w:pPr>
              <w:tabs>
                <w:tab w:val="left" w:pos="552"/>
              </w:tabs>
            </w:pPr>
            <w:r w:rsidRPr="00972583">
              <w:t>01 02 00 00 10  0000 810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89" w:rsidRPr="00972583" w:rsidRDefault="00A17889" w:rsidP="00972583">
            <w:pPr>
              <w:tabs>
                <w:tab w:val="left" w:pos="552"/>
              </w:tabs>
              <w:jc w:val="both"/>
            </w:pPr>
            <w:r w:rsidRPr="00972583">
              <w:t>Погашение бюджетами сельских поселений кредитов от  кредитных организаций в валюте Российской Федерации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89" w:rsidRPr="00972583" w:rsidRDefault="00A17889" w:rsidP="0084768A">
            <w:pPr>
              <w:jc w:val="center"/>
            </w:pPr>
          </w:p>
          <w:p w:rsidR="00A17889" w:rsidRPr="00972583" w:rsidRDefault="00A17889" w:rsidP="0084768A">
            <w:pPr>
              <w:jc w:val="center"/>
            </w:pPr>
            <w:r w:rsidRPr="00972583">
              <w:t>-</w:t>
            </w:r>
          </w:p>
        </w:tc>
      </w:tr>
      <w:tr w:rsidR="00A17889" w:rsidRPr="0097258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89" w:rsidRPr="00972583" w:rsidRDefault="00A17889" w:rsidP="0084768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bCs/>
              </w:rPr>
            </w:pPr>
            <w:r w:rsidRPr="00972583">
              <w:rPr>
                <w:rFonts w:ascii="Times New Roman" w:hAnsi="Times New Roman" w:cs="Times New Roman"/>
                <w:b/>
                <w:bCs/>
              </w:rPr>
              <w:t>01 03 00 00 00 0000 000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89" w:rsidRPr="00972583" w:rsidRDefault="00A17889" w:rsidP="0097258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72583">
              <w:rPr>
                <w:rFonts w:ascii="Times New Roman" w:hAnsi="Times New Roman" w:cs="Times New Roman"/>
                <w:b/>
                <w:bCs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89" w:rsidRPr="00972583" w:rsidRDefault="00A17889" w:rsidP="0084768A">
            <w:pPr>
              <w:jc w:val="center"/>
              <w:rPr>
                <w:b/>
                <w:bCs/>
              </w:rPr>
            </w:pPr>
          </w:p>
          <w:p w:rsidR="00A17889" w:rsidRPr="00972583" w:rsidRDefault="00A17889" w:rsidP="0084768A">
            <w:pPr>
              <w:jc w:val="center"/>
              <w:rPr>
                <w:b/>
                <w:bCs/>
              </w:rPr>
            </w:pPr>
            <w:r w:rsidRPr="00972583">
              <w:rPr>
                <w:b/>
                <w:bCs/>
              </w:rPr>
              <w:t>-</w:t>
            </w:r>
          </w:p>
        </w:tc>
      </w:tr>
      <w:tr w:rsidR="00A17889" w:rsidRPr="00972583">
        <w:trPr>
          <w:trHeight w:val="51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89" w:rsidRPr="00972583" w:rsidRDefault="00A17889" w:rsidP="0084768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972583">
              <w:rPr>
                <w:rFonts w:ascii="Times New Roman" w:hAnsi="Times New Roman" w:cs="Times New Roman"/>
              </w:rPr>
              <w:t>01 03 01 00 00 0000 700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89" w:rsidRPr="00972583" w:rsidRDefault="00A17889" w:rsidP="0097258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972583">
              <w:rPr>
                <w:rFonts w:ascii="Times New Roman" w:hAnsi="Times New Roman" w:cs="Times New Roman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89" w:rsidRPr="00972583" w:rsidRDefault="00A17889" w:rsidP="0084768A">
            <w:pPr>
              <w:jc w:val="center"/>
            </w:pPr>
            <w:r w:rsidRPr="00972583">
              <w:t>-</w:t>
            </w:r>
          </w:p>
        </w:tc>
      </w:tr>
      <w:tr w:rsidR="00A17889" w:rsidRPr="00972583">
        <w:trPr>
          <w:trHeight w:val="52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89" w:rsidRPr="00972583" w:rsidRDefault="00A17889" w:rsidP="0084768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972583">
              <w:rPr>
                <w:rFonts w:ascii="Times New Roman" w:hAnsi="Times New Roman" w:cs="Times New Roman"/>
              </w:rPr>
              <w:t>01 03 01 00 10 0000 710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89" w:rsidRPr="00972583" w:rsidRDefault="00A17889" w:rsidP="0097258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972583">
              <w:rPr>
                <w:rFonts w:ascii="Times New Roman" w:hAnsi="Times New Roman" w:cs="Times New Roman"/>
              </w:rPr>
              <w:t xml:space="preserve">Получение кредитов от других бюджетов бюджетной системы Российской Федерации </w:t>
            </w:r>
            <w:r w:rsidRPr="00972583">
              <w:rPr>
                <w:rStyle w:val="BodyText2Char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бюджетами сельских поселений в</w:t>
            </w:r>
            <w:r w:rsidRPr="00972583">
              <w:rPr>
                <w:rFonts w:ascii="Times New Roman" w:hAnsi="Times New Roman" w:cs="Times New Roman"/>
              </w:rPr>
              <w:t xml:space="preserve"> валюте Российской Федерации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89" w:rsidRPr="00972583" w:rsidRDefault="00A17889" w:rsidP="0084768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A17889" w:rsidRPr="00972583" w:rsidRDefault="00A17889" w:rsidP="0084768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72583">
              <w:rPr>
                <w:rFonts w:ascii="Times New Roman" w:hAnsi="Times New Roman" w:cs="Times New Roman"/>
                <w:b/>
                <w:bCs/>
              </w:rPr>
              <w:t>-</w:t>
            </w:r>
          </w:p>
          <w:p w:rsidR="00A17889" w:rsidRPr="00972583" w:rsidRDefault="00A17889" w:rsidP="0084768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17889" w:rsidRPr="00972583">
        <w:trPr>
          <w:trHeight w:val="53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89" w:rsidRPr="00972583" w:rsidRDefault="00A17889" w:rsidP="0084768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972583">
              <w:rPr>
                <w:rFonts w:ascii="Times New Roman" w:hAnsi="Times New Roman" w:cs="Times New Roman"/>
              </w:rPr>
              <w:t>01 03 01 00 00 0000 800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89" w:rsidRPr="00972583" w:rsidRDefault="00A17889" w:rsidP="0097258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972583">
              <w:rPr>
                <w:rFonts w:ascii="Times New Roman" w:hAnsi="Times New Roman" w:cs="Times New Roman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89" w:rsidRPr="00972583" w:rsidRDefault="00A17889" w:rsidP="0084768A">
            <w:pPr>
              <w:jc w:val="center"/>
            </w:pPr>
          </w:p>
          <w:p w:rsidR="00A17889" w:rsidRPr="00972583" w:rsidRDefault="00A17889" w:rsidP="0084768A">
            <w:pPr>
              <w:jc w:val="center"/>
            </w:pPr>
            <w:r w:rsidRPr="00972583">
              <w:t>-</w:t>
            </w:r>
          </w:p>
        </w:tc>
      </w:tr>
      <w:tr w:rsidR="00A17889" w:rsidRPr="00972583">
        <w:trPr>
          <w:trHeight w:val="53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89" w:rsidRPr="00972583" w:rsidRDefault="00A17889" w:rsidP="0084768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972583">
              <w:rPr>
                <w:rFonts w:ascii="Times New Roman" w:hAnsi="Times New Roman" w:cs="Times New Roman"/>
              </w:rPr>
              <w:t>01 03 01 00 10 0000 810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89" w:rsidRPr="00972583" w:rsidRDefault="00A17889" w:rsidP="0097258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972583">
              <w:rPr>
                <w:rFonts w:ascii="Times New Roman" w:hAnsi="Times New Roman" w:cs="Times New Roman"/>
              </w:rPr>
              <w:t xml:space="preserve">Погашение </w:t>
            </w:r>
            <w:r w:rsidRPr="00972583">
              <w:rPr>
                <w:rStyle w:val="BodyText2Char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бюджетами сельских поселений </w:t>
            </w:r>
            <w:r w:rsidRPr="00972583">
              <w:rPr>
                <w:rFonts w:ascii="Times New Roman" w:hAnsi="Times New Roman" w:cs="Times New Roman"/>
              </w:rPr>
              <w:t>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89" w:rsidRPr="00972583" w:rsidRDefault="00A17889" w:rsidP="0084768A">
            <w:pPr>
              <w:jc w:val="center"/>
            </w:pPr>
          </w:p>
          <w:p w:rsidR="00A17889" w:rsidRPr="00972583" w:rsidRDefault="00A17889" w:rsidP="0084768A">
            <w:pPr>
              <w:jc w:val="center"/>
            </w:pPr>
            <w:r w:rsidRPr="00972583">
              <w:t>-</w:t>
            </w:r>
          </w:p>
        </w:tc>
      </w:tr>
      <w:tr w:rsidR="00A17889" w:rsidRPr="00972583">
        <w:trPr>
          <w:trHeight w:val="26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89" w:rsidRPr="00972583" w:rsidRDefault="00A17889" w:rsidP="0084768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bCs/>
              </w:rPr>
            </w:pPr>
            <w:r w:rsidRPr="00972583">
              <w:rPr>
                <w:rFonts w:ascii="Times New Roman" w:hAnsi="Times New Roman" w:cs="Times New Roman"/>
                <w:b/>
                <w:bCs/>
              </w:rPr>
              <w:t xml:space="preserve"> 01 05 00 00 00  0000 000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89" w:rsidRPr="00972583" w:rsidRDefault="00A17889" w:rsidP="0097258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72583">
              <w:rPr>
                <w:rFonts w:ascii="Times New Roman" w:hAnsi="Times New Roman" w:cs="Times New Roman"/>
                <w:b/>
                <w:bCs/>
              </w:rPr>
              <w:t xml:space="preserve">Изменение остатков средств на счетах по учету средств бюджета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89" w:rsidRPr="00972583" w:rsidRDefault="00A17889" w:rsidP="0084768A">
            <w:pPr>
              <w:jc w:val="center"/>
              <w:rPr>
                <w:b/>
                <w:bCs/>
              </w:rPr>
            </w:pPr>
            <w:r w:rsidRPr="00972583">
              <w:rPr>
                <w:b/>
                <w:bCs/>
              </w:rPr>
              <w:t>+318</w:t>
            </w:r>
          </w:p>
        </w:tc>
      </w:tr>
      <w:tr w:rsidR="00A17889" w:rsidRPr="00972583">
        <w:trPr>
          <w:trHeight w:val="34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89" w:rsidRPr="00972583" w:rsidRDefault="00A17889" w:rsidP="0084768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972583">
              <w:rPr>
                <w:rFonts w:ascii="Times New Roman" w:hAnsi="Times New Roman" w:cs="Times New Roman"/>
              </w:rPr>
              <w:t xml:space="preserve"> 01 05 00 00 00  0000 500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89" w:rsidRPr="00972583" w:rsidRDefault="00A17889" w:rsidP="0097258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972583">
              <w:rPr>
                <w:rFonts w:ascii="Times New Roman" w:hAnsi="Times New Roman" w:cs="Times New Roman"/>
              </w:rPr>
              <w:t>Увеличение остатков средств бюджетов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89" w:rsidRPr="00972583" w:rsidRDefault="00A17889" w:rsidP="0084768A">
            <w:pPr>
              <w:jc w:val="center"/>
            </w:pPr>
            <w:r w:rsidRPr="00972583">
              <w:t>-10463</w:t>
            </w:r>
          </w:p>
        </w:tc>
      </w:tr>
      <w:tr w:rsidR="00A17889" w:rsidRPr="0097258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89" w:rsidRPr="00972583" w:rsidRDefault="00A17889" w:rsidP="0084768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972583">
              <w:rPr>
                <w:rFonts w:ascii="Times New Roman" w:hAnsi="Times New Roman" w:cs="Times New Roman"/>
              </w:rPr>
              <w:t xml:space="preserve"> 01 05 02 00 00  0000 500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89" w:rsidRPr="00972583" w:rsidRDefault="00A17889" w:rsidP="0097258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972583">
              <w:rPr>
                <w:rFonts w:ascii="Times New Roman" w:hAnsi="Times New Roman" w:cs="Times New Roman"/>
              </w:rPr>
              <w:t>Увеличение прочих остатков средств бюджетов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89" w:rsidRPr="00972583" w:rsidRDefault="00A17889" w:rsidP="0084768A">
            <w:pPr>
              <w:jc w:val="center"/>
            </w:pPr>
            <w:r w:rsidRPr="00972583">
              <w:t>-10463</w:t>
            </w:r>
          </w:p>
        </w:tc>
      </w:tr>
      <w:tr w:rsidR="00A17889" w:rsidRPr="00972583">
        <w:trPr>
          <w:trHeight w:val="42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89" w:rsidRPr="00972583" w:rsidRDefault="00A17889" w:rsidP="0084768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972583">
              <w:rPr>
                <w:rFonts w:ascii="Times New Roman" w:hAnsi="Times New Roman" w:cs="Times New Roman"/>
              </w:rPr>
              <w:t xml:space="preserve"> 01 05 02 01 00  0000 510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89" w:rsidRPr="00972583" w:rsidRDefault="00A17889" w:rsidP="0097258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972583">
              <w:rPr>
                <w:rFonts w:ascii="Times New Roman" w:hAnsi="Times New Roman" w:cs="Times New Roman"/>
              </w:rPr>
              <w:t>Увеличение прочих остатков денежных средств бюджетов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89" w:rsidRPr="00972583" w:rsidRDefault="00A17889" w:rsidP="0084768A">
            <w:pPr>
              <w:tabs>
                <w:tab w:val="left" w:pos="552"/>
              </w:tabs>
              <w:jc w:val="center"/>
            </w:pPr>
            <w:r w:rsidRPr="00972583">
              <w:t>-10463</w:t>
            </w:r>
          </w:p>
        </w:tc>
      </w:tr>
      <w:tr w:rsidR="00A17889" w:rsidRPr="00972583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89" w:rsidRPr="00972583" w:rsidRDefault="00A17889" w:rsidP="0084768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972583">
              <w:rPr>
                <w:rFonts w:ascii="Times New Roman" w:hAnsi="Times New Roman" w:cs="Times New Roman"/>
              </w:rPr>
              <w:t xml:space="preserve"> 01 05 02 01 10 0000 510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89" w:rsidRPr="00972583" w:rsidRDefault="00A17889" w:rsidP="0097258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972583">
              <w:rPr>
                <w:rFonts w:ascii="Times New Roman" w:hAnsi="Times New Roman" w:cs="Times New Roman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89" w:rsidRPr="00972583" w:rsidRDefault="00A17889" w:rsidP="0084768A">
            <w:pPr>
              <w:tabs>
                <w:tab w:val="left" w:pos="552"/>
              </w:tabs>
              <w:jc w:val="center"/>
            </w:pPr>
            <w:r w:rsidRPr="00972583">
              <w:t>-10463</w:t>
            </w:r>
          </w:p>
        </w:tc>
      </w:tr>
      <w:tr w:rsidR="00A17889" w:rsidRPr="00972583">
        <w:trPr>
          <w:trHeight w:val="36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89" w:rsidRPr="00972583" w:rsidRDefault="00A17889" w:rsidP="0084768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972583">
              <w:rPr>
                <w:rFonts w:ascii="Times New Roman" w:hAnsi="Times New Roman" w:cs="Times New Roman"/>
              </w:rPr>
              <w:t xml:space="preserve"> 01 05 00 00 00 0000 600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89" w:rsidRPr="00972583" w:rsidRDefault="00A17889" w:rsidP="0097258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972583">
              <w:rPr>
                <w:rFonts w:ascii="Times New Roman" w:hAnsi="Times New Roman" w:cs="Times New Roman"/>
              </w:rPr>
              <w:t>Уменьшение остатков средств бюджетов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89" w:rsidRPr="00972583" w:rsidRDefault="00A17889" w:rsidP="0084768A">
            <w:pPr>
              <w:tabs>
                <w:tab w:val="left" w:pos="552"/>
              </w:tabs>
              <w:jc w:val="center"/>
            </w:pPr>
            <w:r w:rsidRPr="00972583">
              <w:t>10781</w:t>
            </w:r>
          </w:p>
        </w:tc>
      </w:tr>
      <w:tr w:rsidR="00A17889" w:rsidRPr="00972583">
        <w:trPr>
          <w:trHeight w:val="3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89" w:rsidRPr="00972583" w:rsidRDefault="00A17889" w:rsidP="0084768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972583">
              <w:rPr>
                <w:rFonts w:ascii="Times New Roman" w:hAnsi="Times New Roman" w:cs="Times New Roman"/>
              </w:rPr>
              <w:t xml:space="preserve"> 01 05 02 00 00 0000 600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89" w:rsidRPr="00972583" w:rsidRDefault="00A17889" w:rsidP="0097258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972583">
              <w:rPr>
                <w:rFonts w:ascii="Times New Roman" w:hAnsi="Times New Roman" w:cs="Times New Roman"/>
              </w:rPr>
              <w:t>Уменьшение прочих остатков средств бюджетов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89" w:rsidRPr="00972583" w:rsidRDefault="00A17889" w:rsidP="0084768A">
            <w:pPr>
              <w:jc w:val="center"/>
            </w:pPr>
            <w:r w:rsidRPr="00972583">
              <w:t>10781</w:t>
            </w:r>
          </w:p>
        </w:tc>
      </w:tr>
      <w:tr w:rsidR="00A17889" w:rsidRPr="00972583">
        <w:trPr>
          <w:trHeight w:val="35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89" w:rsidRPr="00972583" w:rsidRDefault="00A17889" w:rsidP="0084768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972583">
              <w:rPr>
                <w:rFonts w:ascii="Times New Roman" w:hAnsi="Times New Roman" w:cs="Times New Roman"/>
              </w:rPr>
              <w:t xml:space="preserve"> 01 05 02 01 00 0000 610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89" w:rsidRPr="00972583" w:rsidRDefault="00A17889" w:rsidP="0097258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972583">
              <w:rPr>
                <w:rFonts w:ascii="Times New Roman" w:hAnsi="Times New Roman" w:cs="Times New Roman"/>
              </w:rPr>
              <w:t>Уменьшение прочих остатков денежных средств бюджетов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89" w:rsidRPr="00972583" w:rsidRDefault="00A17889" w:rsidP="0084768A">
            <w:pPr>
              <w:jc w:val="center"/>
            </w:pPr>
            <w:r w:rsidRPr="00972583">
              <w:t>10781</w:t>
            </w:r>
          </w:p>
        </w:tc>
      </w:tr>
      <w:tr w:rsidR="00A17889" w:rsidRPr="00972583">
        <w:trPr>
          <w:trHeight w:val="51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89" w:rsidRPr="00972583" w:rsidRDefault="00A17889" w:rsidP="0084768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972583">
              <w:rPr>
                <w:rFonts w:ascii="Times New Roman" w:hAnsi="Times New Roman" w:cs="Times New Roman"/>
              </w:rPr>
              <w:t xml:space="preserve"> 01 05 02 01 10 0000 610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89" w:rsidRPr="00972583" w:rsidRDefault="00A17889" w:rsidP="0097258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972583">
              <w:rPr>
                <w:rFonts w:ascii="Times New Roman" w:hAnsi="Times New Roman" w:cs="Times New Roman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89" w:rsidRPr="00972583" w:rsidRDefault="00A17889" w:rsidP="0084768A">
            <w:pPr>
              <w:jc w:val="center"/>
            </w:pPr>
            <w:r w:rsidRPr="00972583">
              <w:t>10781</w:t>
            </w:r>
          </w:p>
        </w:tc>
      </w:tr>
      <w:tr w:rsidR="00A17889" w:rsidRPr="00972583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89" w:rsidRPr="00972583" w:rsidRDefault="00A17889" w:rsidP="0084768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89" w:rsidRPr="00972583" w:rsidRDefault="00A17889" w:rsidP="00972583">
            <w:pPr>
              <w:tabs>
                <w:tab w:val="left" w:pos="552"/>
              </w:tabs>
              <w:jc w:val="both"/>
              <w:rPr>
                <w:b/>
                <w:bCs/>
              </w:rPr>
            </w:pPr>
            <w:r w:rsidRPr="00972583">
              <w:rPr>
                <w:b/>
                <w:bCs/>
              </w:rPr>
              <w:t>Итого источников внутреннего финансирования дефицита местного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89" w:rsidRPr="00972583" w:rsidRDefault="00A17889" w:rsidP="0084768A">
            <w:pPr>
              <w:tabs>
                <w:tab w:val="left" w:pos="552"/>
              </w:tabs>
              <w:jc w:val="center"/>
              <w:rPr>
                <w:b/>
                <w:bCs/>
              </w:rPr>
            </w:pPr>
            <w:r w:rsidRPr="00972583">
              <w:rPr>
                <w:b/>
                <w:bCs/>
              </w:rPr>
              <w:t>+318»</w:t>
            </w:r>
          </w:p>
        </w:tc>
      </w:tr>
    </w:tbl>
    <w:p w:rsidR="00A17889" w:rsidRPr="00972583" w:rsidRDefault="00A17889" w:rsidP="0076321D">
      <w:pPr>
        <w:spacing w:line="360" w:lineRule="auto"/>
      </w:pPr>
    </w:p>
    <w:p w:rsidR="00A17889" w:rsidRPr="00972583" w:rsidRDefault="00A17889" w:rsidP="00972583">
      <w:pPr>
        <w:jc w:val="right"/>
      </w:pPr>
      <w:r w:rsidRPr="00972583">
        <w:t>Приложение 5</w:t>
      </w:r>
    </w:p>
    <w:p w:rsidR="00A17889" w:rsidRPr="00972583" w:rsidRDefault="00A17889" w:rsidP="00972583">
      <w:pPr>
        <w:jc w:val="right"/>
      </w:pPr>
      <w:r w:rsidRPr="00972583">
        <w:t xml:space="preserve">к решению Собрания депутатов </w:t>
      </w:r>
    </w:p>
    <w:p w:rsidR="00A17889" w:rsidRPr="00972583" w:rsidRDefault="00A17889" w:rsidP="00972583">
      <w:pPr>
        <w:jc w:val="right"/>
      </w:pPr>
      <w:r w:rsidRPr="00972583">
        <w:t>Дедовичского муниципального округа</w:t>
      </w:r>
    </w:p>
    <w:p w:rsidR="00A17889" w:rsidRDefault="00A17889" w:rsidP="00972583">
      <w:pPr>
        <w:jc w:val="right"/>
      </w:pPr>
      <w:r>
        <w:t>от 30.12.2025 № 73</w:t>
      </w:r>
    </w:p>
    <w:p w:rsidR="00A17889" w:rsidRPr="00972583" w:rsidRDefault="00A17889" w:rsidP="00D33EB7">
      <w:pPr>
        <w:jc w:val="right"/>
      </w:pPr>
    </w:p>
    <w:p w:rsidR="00A17889" w:rsidRPr="00972583" w:rsidRDefault="00A17889" w:rsidP="00D33EB7">
      <w:pPr>
        <w:jc w:val="right"/>
      </w:pPr>
      <w:r w:rsidRPr="00972583">
        <w:t>«Приложение 10</w:t>
      </w:r>
    </w:p>
    <w:p w:rsidR="00A17889" w:rsidRPr="00972583" w:rsidRDefault="00A17889" w:rsidP="00D33EB7">
      <w:pPr>
        <w:jc w:val="right"/>
      </w:pPr>
      <w:r w:rsidRPr="00972583">
        <w:t>к решению Собрания депутатов сельского</w:t>
      </w:r>
    </w:p>
    <w:p w:rsidR="00A17889" w:rsidRPr="00972583" w:rsidRDefault="00A17889" w:rsidP="00D33EB7">
      <w:pPr>
        <w:jc w:val="right"/>
      </w:pPr>
      <w:r w:rsidRPr="00972583">
        <w:t>поселения «Шелонская волость»</w:t>
      </w:r>
    </w:p>
    <w:p w:rsidR="00A17889" w:rsidRPr="00972583" w:rsidRDefault="00A17889" w:rsidP="00D33EB7">
      <w:pPr>
        <w:jc w:val="right"/>
      </w:pPr>
      <w:r w:rsidRPr="00972583">
        <w:t>от 26.12.2024 № 161</w:t>
      </w:r>
    </w:p>
    <w:p w:rsidR="00A17889" w:rsidRPr="00972583" w:rsidRDefault="00A17889" w:rsidP="00D33EB7">
      <w:pPr>
        <w:jc w:val="right"/>
      </w:pPr>
      <w:r w:rsidRPr="00972583">
        <w:t>«О бюджете муниципального образования</w:t>
      </w:r>
    </w:p>
    <w:p w:rsidR="00A17889" w:rsidRPr="00972583" w:rsidRDefault="00A17889" w:rsidP="00D33EB7">
      <w:pPr>
        <w:jc w:val="right"/>
      </w:pPr>
      <w:r w:rsidRPr="00972583">
        <w:t>«Шелонская волость» на 2025 год</w:t>
      </w:r>
    </w:p>
    <w:p w:rsidR="00A17889" w:rsidRPr="00972583" w:rsidRDefault="00A17889" w:rsidP="00D33EB7">
      <w:pPr>
        <w:jc w:val="right"/>
      </w:pPr>
      <w:r w:rsidRPr="00972583">
        <w:t>и на плановый период 2026 и 2027 годов»</w:t>
      </w:r>
    </w:p>
    <w:p w:rsidR="00A17889" w:rsidRPr="00972583" w:rsidRDefault="00A17889" w:rsidP="00A2492F"/>
    <w:p w:rsidR="00A17889" w:rsidRPr="00972583" w:rsidRDefault="00A17889" w:rsidP="00D33EB7">
      <w:pPr>
        <w:jc w:val="center"/>
        <w:rPr>
          <w:b/>
          <w:bCs/>
          <w:caps/>
        </w:rPr>
      </w:pPr>
      <w:r w:rsidRPr="00972583">
        <w:rPr>
          <w:b/>
          <w:bCs/>
          <w:caps/>
        </w:rPr>
        <w:t>Межбюджетные трансферты, передаваемые бюджету</w:t>
      </w:r>
    </w:p>
    <w:p w:rsidR="00A17889" w:rsidRPr="00972583" w:rsidRDefault="00A17889" w:rsidP="00D33EB7">
      <w:pPr>
        <w:jc w:val="center"/>
        <w:rPr>
          <w:b/>
          <w:bCs/>
        </w:rPr>
      </w:pPr>
      <w:r w:rsidRPr="00972583">
        <w:rPr>
          <w:b/>
          <w:bCs/>
          <w:caps/>
        </w:rPr>
        <w:t>поселения из районного бюджета на 2025 год</w:t>
      </w:r>
    </w:p>
    <w:p w:rsidR="00A17889" w:rsidRPr="00972583" w:rsidRDefault="00A17889" w:rsidP="00D33EB7">
      <w:pPr>
        <w:jc w:val="center"/>
        <w:rPr>
          <w:b/>
          <w:bCs/>
        </w:rPr>
      </w:pPr>
    </w:p>
    <w:p w:rsidR="00A17889" w:rsidRPr="00972583" w:rsidRDefault="00A17889" w:rsidP="00A2492F">
      <w:pPr>
        <w:jc w:val="right"/>
      </w:pPr>
      <w:r w:rsidRPr="00972583">
        <w:t xml:space="preserve">                                                                                                                                (тыс. руб.)</w:t>
      </w:r>
    </w:p>
    <w:tbl>
      <w:tblPr>
        <w:tblW w:w="9709" w:type="dxa"/>
        <w:tblInd w:w="2" w:type="dxa"/>
        <w:tblLayout w:type="fixed"/>
        <w:tblLook w:val="0000"/>
      </w:tblPr>
      <w:tblGrid>
        <w:gridCol w:w="6340"/>
        <w:gridCol w:w="3369"/>
      </w:tblGrid>
      <w:tr w:rsidR="00A17889" w:rsidRPr="00972583">
        <w:tc>
          <w:tcPr>
            <w:tcW w:w="6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7889" w:rsidRPr="00972583" w:rsidRDefault="00A17889" w:rsidP="0084768A">
            <w:pPr>
              <w:snapToGrid w:val="0"/>
              <w:jc w:val="center"/>
            </w:pPr>
            <w:r w:rsidRPr="00972583">
              <w:t xml:space="preserve">Наименование 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889" w:rsidRPr="00972583" w:rsidRDefault="00A17889" w:rsidP="0084768A">
            <w:pPr>
              <w:jc w:val="center"/>
            </w:pPr>
            <w:r w:rsidRPr="00972583">
              <w:t>Сумма</w:t>
            </w:r>
          </w:p>
          <w:p w:rsidR="00A17889" w:rsidRPr="00972583" w:rsidRDefault="00A17889" w:rsidP="0084768A">
            <w:pPr>
              <w:jc w:val="center"/>
            </w:pPr>
          </w:p>
        </w:tc>
      </w:tr>
      <w:tr w:rsidR="00A17889" w:rsidRPr="00972583">
        <w:trPr>
          <w:trHeight w:val="507"/>
        </w:trPr>
        <w:tc>
          <w:tcPr>
            <w:tcW w:w="6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7889" w:rsidRPr="00972583" w:rsidRDefault="00A17889" w:rsidP="00972583">
            <w:pPr>
              <w:tabs>
                <w:tab w:val="left" w:pos="2928"/>
              </w:tabs>
              <w:jc w:val="both"/>
            </w:pPr>
            <w:r w:rsidRPr="00972583">
              <w:t>Межбюджетные трансферты на организацию в границах</w:t>
            </w:r>
          </w:p>
          <w:p w:rsidR="00A17889" w:rsidRPr="00972583" w:rsidRDefault="00A17889" w:rsidP="00972583">
            <w:pPr>
              <w:tabs>
                <w:tab w:val="left" w:pos="2928"/>
              </w:tabs>
              <w:jc w:val="both"/>
            </w:pPr>
            <w:r w:rsidRPr="00972583">
              <w:t xml:space="preserve">поселения водоснабжения населения 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889" w:rsidRPr="00972583" w:rsidRDefault="00A17889" w:rsidP="0084768A">
            <w:pPr>
              <w:jc w:val="center"/>
            </w:pPr>
            <w:r w:rsidRPr="00972583">
              <w:t>83</w:t>
            </w:r>
          </w:p>
        </w:tc>
      </w:tr>
      <w:tr w:rsidR="00A17889" w:rsidRPr="00972583">
        <w:trPr>
          <w:trHeight w:val="635"/>
        </w:trPr>
        <w:tc>
          <w:tcPr>
            <w:tcW w:w="6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7889" w:rsidRPr="00972583" w:rsidRDefault="00A17889" w:rsidP="00972583">
            <w:pPr>
              <w:tabs>
                <w:tab w:val="left" w:pos="2928"/>
              </w:tabs>
              <w:jc w:val="both"/>
            </w:pPr>
            <w:r w:rsidRPr="00972583">
              <w:t xml:space="preserve">Субсидии на реализацию комплекса процессных мероприятий «Обеспечение пожарной безопасности в исполнительных органах Псковской области и муниципальных образованиях Псковской области» 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889" w:rsidRPr="00972583" w:rsidRDefault="00A17889" w:rsidP="0084768A">
            <w:pPr>
              <w:jc w:val="center"/>
            </w:pPr>
            <w:r w:rsidRPr="00972583">
              <w:t>55</w:t>
            </w:r>
          </w:p>
        </w:tc>
      </w:tr>
      <w:tr w:rsidR="00A17889" w:rsidRPr="00972583">
        <w:trPr>
          <w:trHeight w:val="387"/>
        </w:trPr>
        <w:tc>
          <w:tcPr>
            <w:tcW w:w="6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7889" w:rsidRPr="00972583" w:rsidRDefault="00A17889" w:rsidP="00972583">
            <w:pPr>
              <w:tabs>
                <w:tab w:val="left" w:pos="2928"/>
              </w:tabs>
              <w:jc w:val="both"/>
            </w:pPr>
            <w:r w:rsidRPr="00972583">
              <w:t>Субсидии на ликвидацию очагов сорного растения борщевик Сосновского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889" w:rsidRPr="00972583" w:rsidRDefault="00A17889" w:rsidP="0084768A">
            <w:pPr>
              <w:jc w:val="center"/>
            </w:pPr>
            <w:r w:rsidRPr="00972583">
              <w:t>216</w:t>
            </w:r>
          </w:p>
        </w:tc>
      </w:tr>
      <w:tr w:rsidR="00A17889" w:rsidRPr="00972583">
        <w:tc>
          <w:tcPr>
            <w:tcW w:w="6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17889" w:rsidRPr="00972583" w:rsidRDefault="00A17889" w:rsidP="00972583">
            <w:pPr>
              <w:jc w:val="both"/>
            </w:pPr>
            <w:r w:rsidRPr="00972583"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3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889" w:rsidRPr="00972583" w:rsidRDefault="00A17889" w:rsidP="0084768A">
            <w:pPr>
              <w:jc w:val="center"/>
            </w:pPr>
            <w:r w:rsidRPr="00972583">
              <w:t>152</w:t>
            </w:r>
          </w:p>
        </w:tc>
      </w:tr>
      <w:tr w:rsidR="00A17889" w:rsidRPr="00972583">
        <w:tc>
          <w:tcPr>
            <w:tcW w:w="6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17889" w:rsidRPr="00972583" w:rsidRDefault="00A17889" w:rsidP="00972583">
            <w:pPr>
              <w:jc w:val="both"/>
            </w:pPr>
            <w:r w:rsidRPr="00972583"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33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889" w:rsidRPr="00972583" w:rsidRDefault="00A17889" w:rsidP="0084768A">
            <w:pPr>
              <w:jc w:val="center"/>
            </w:pPr>
            <w:r w:rsidRPr="00972583">
              <w:t>1889</w:t>
            </w:r>
          </w:p>
        </w:tc>
      </w:tr>
      <w:tr w:rsidR="00A17889" w:rsidRPr="00972583">
        <w:tc>
          <w:tcPr>
            <w:tcW w:w="6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17889" w:rsidRPr="00972583" w:rsidRDefault="00A17889" w:rsidP="0084768A">
            <w:r w:rsidRPr="00972583">
              <w:t>ИТОГО</w:t>
            </w:r>
          </w:p>
        </w:tc>
        <w:tc>
          <w:tcPr>
            <w:tcW w:w="33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889" w:rsidRPr="00972583" w:rsidRDefault="00A17889" w:rsidP="0084768A">
            <w:pPr>
              <w:jc w:val="center"/>
            </w:pPr>
            <w:r w:rsidRPr="00972583">
              <w:t>2395»</w:t>
            </w:r>
          </w:p>
        </w:tc>
      </w:tr>
    </w:tbl>
    <w:p w:rsidR="00A17889" w:rsidRPr="00972583" w:rsidRDefault="00A17889" w:rsidP="00972583"/>
    <w:p w:rsidR="00A17889" w:rsidRPr="00972583" w:rsidRDefault="00A17889" w:rsidP="00972583">
      <w:pPr>
        <w:jc w:val="right"/>
      </w:pPr>
      <w:r w:rsidRPr="00972583">
        <w:t>Приложение 6</w:t>
      </w:r>
    </w:p>
    <w:p w:rsidR="00A17889" w:rsidRPr="00972583" w:rsidRDefault="00A17889" w:rsidP="00972583">
      <w:pPr>
        <w:jc w:val="right"/>
      </w:pPr>
      <w:r w:rsidRPr="00972583">
        <w:t xml:space="preserve">к решению Собрания депутатов </w:t>
      </w:r>
    </w:p>
    <w:p w:rsidR="00A17889" w:rsidRPr="00972583" w:rsidRDefault="00A17889" w:rsidP="00972583">
      <w:pPr>
        <w:jc w:val="right"/>
      </w:pPr>
      <w:r w:rsidRPr="00972583">
        <w:t>Дедовичского муниципального округа</w:t>
      </w:r>
    </w:p>
    <w:p w:rsidR="00A17889" w:rsidRDefault="00A17889" w:rsidP="00972583">
      <w:pPr>
        <w:jc w:val="right"/>
      </w:pPr>
      <w:r>
        <w:t>от 30.12.2025 № 73</w:t>
      </w:r>
    </w:p>
    <w:p w:rsidR="00A17889" w:rsidRPr="00972583" w:rsidRDefault="00A17889" w:rsidP="00D33EB7">
      <w:pPr>
        <w:jc w:val="right"/>
      </w:pPr>
    </w:p>
    <w:p w:rsidR="00A17889" w:rsidRPr="00972583" w:rsidRDefault="00A17889" w:rsidP="00D33EB7">
      <w:pPr>
        <w:jc w:val="right"/>
      </w:pPr>
      <w:r w:rsidRPr="00972583">
        <w:t>«Приложение 12</w:t>
      </w:r>
    </w:p>
    <w:p w:rsidR="00A17889" w:rsidRPr="00972583" w:rsidRDefault="00A17889" w:rsidP="00D33EB7">
      <w:pPr>
        <w:jc w:val="right"/>
      </w:pPr>
      <w:r w:rsidRPr="00972583">
        <w:t>к решению Собрания депутатов сельского</w:t>
      </w:r>
    </w:p>
    <w:p w:rsidR="00A17889" w:rsidRPr="00972583" w:rsidRDefault="00A17889" w:rsidP="00D33EB7">
      <w:pPr>
        <w:jc w:val="right"/>
      </w:pPr>
      <w:r w:rsidRPr="00972583">
        <w:t>поселения «Шелонская волость»</w:t>
      </w:r>
    </w:p>
    <w:p w:rsidR="00A17889" w:rsidRPr="00972583" w:rsidRDefault="00A17889" w:rsidP="00D33EB7">
      <w:pPr>
        <w:jc w:val="right"/>
      </w:pPr>
      <w:r w:rsidRPr="00972583">
        <w:t>от 26.12.2024 № 161</w:t>
      </w:r>
    </w:p>
    <w:p w:rsidR="00A17889" w:rsidRPr="00972583" w:rsidRDefault="00A17889" w:rsidP="00D33EB7">
      <w:pPr>
        <w:jc w:val="right"/>
      </w:pPr>
      <w:r w:rsidRPr="00972583">
        <w:t>«О бюджете муниципального образования</w:t>
      </w:r>
    </w:p>
    <w:p w:rsidR="00A17889" w:rsidRPr="00972583" w:rsidRDefault="00A17889" w:rsidP="00D33EB7">
      <w:pPr>
        <w:jc w:val="right"/>
      </w:pPr>
      <w:r w:rsidRPr="00972583">
        <w:t>«Шелонская волость» на 2025 год</w:t>
      </w:r>
    </w:p>
    <w:p w:rsidR="00A17889" w:rsidRPr="00972583" w:rsidRDefault="00A17889" w:rsidP="00D33EB7">
      <w:pPr>
        <w:jc w:val="right"/>
      </w:pPr>
      <w:r w:rsidRPr="00972583">
        <w:t>и на плановый период 2026 и 2027 годов»</w:t>
      </w:r>
    </w:p>
    <w:p w:rsidR="00A17889" w:rsidRPr="00972583" w:rsidRDefault="00A17889" w:rsidP="006554CD"/>
    <w:p w:rsidR="00A17889" w:rsidRPr="00972583" w:rsidRDefault="00A17889" w:rsidP="00D33EB7">
      <w:pPr>
        <w:jc w:val="center"/>
        <w:rPr>
          <w:b/>
          <w:bCs/>
          <w:caps/>
        </w:rPr>
      </w:pPr>
      <w:r w:rsidRPr="00972583">
        <w:rPr>
          <w:b/>
          <w:bCs/>
          <w:caps/>
        </w:rPr>
        <w:t>Межбюджетные трансферты, передаваемые бюджету</w:t>
      </w:r>
    </w:p>
    <w:p w:rsidR="00A17889" w:rsidRPr="00972583" w:rsidRDefault="00A17889" w:rsidP="00D33EB7">
      <w:pPr>
        <w:jc w:val="center"/>
        <w:rPr>
          <w:b/>
          <w:bCs/>
        </w:rPr>
      </w:pPr>
      <w:r w:rsidRPr="00972583">
        <w:rPr>
          <w:b/>
          <w:bCs/>
          <w:caps/>
        </w:rPr>
        <w:t>района из бюджета поселения на 2025 год</w:t>
      </w:r>
    </w:p>
    <w:p w:rsidR="00A17889" w:rsidRPr="00972583" w:rsidRDefault="00A17889" w:rsidP="00D33EB7">
      <w:pPr>
        <w:jc w:val="center"/>
        <w:rPr>
          <w:b/>
          <w:bCs/>
        </w:rPr>
      </w:pPr>
    </w:p>
    <w:p w:rsidR="00A17889" w:rsidRPr="00972583" w:rsidRDefault="00A17889" w:rsidP="006554CD">
      <w:pPr>
        <w:jc w:val="right"/>
      </w:pPr>
      <w:r w:rsidRPr="00972583">
        <w:t xml:space="preserve">                                                                                                                               (тыс. руб.)</w:t>
      </w:r>
    </w:p>
    <w:tbl>
      <w:tblPr>
        <w:tblW w:w="9709" w:type="dxa"/>
        <w:tblInd w:w="2" w:type="dxa"/>
        <w:tblLayout w:type="fixed"/>
        <w:tblLook w:val="0000"/>
      </w:tblPr>
      <w:tblGrid>
        <w:gridCol w:w="6340"/>
        <w:gridCol w:w="3369"/>
      </w:tblGrid>
      <w:tr w:rsidR="00A17889" w:rsidRPr="00972583">
        <w:tc>
          <w:tcPr>
            <w:tcW w:w="6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7889" w:rsidRPr="00972583" w:rsidRDefault="00A17889" w:rsidP="0084768A">
            <w:pPr>
              <w:snapToGrid w:val="0"/>
              <w:jc w:val="center"/>
            </w:pPr>
            <w:r w:rsidRPr="00972583">
              <w:t xml:space="preserve">Наименование 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889" w:rsidRPr="00972583" w:rsidRDefault="00A17889" w:rsidP="0084768A">
            <w:pPr>
              <w:jc w:val="center"/>
            </w:pPr>
            <w:r w:rsidRPr="00972583">
              <w:t>Сумма</w:t>
            </w:r>
          </w:p>
          <w:p w:rsidR="00A17889" w:rsidRPr="00972583" w:rsidRDefault="00A17889" w:rsidP="0084768A">
            <w:pPr>
              <w:jc w:val="center"/>
            </w:pPr>
          </w:p>
        </w:tc>
      </w:tr>
      <w:tr w:rsidR="00A17889" w:rsidRPr="00972583">
        <w:trPr>
          <w:trHeight w:val="461"/>
        </w:trPr>
        <w:tc>
          <w:tcPr>
            <w:tcW w:w="6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7889" w:rsidRPr="00972583" w:rsidRDefault="00A17889" w:rsidP="00972583">
            <w:pPr>
              <w:tabs>
                <w:tab w:val="left" w:pos="2928"/>
              </w:tabs>
              <w:jc w:val="both"/>
            </w:pPr>
            <w:r w:rsidRPr="00972583">
              <w:t>Межбюджетные трансферты на реализацию полномочий по назначению и выплате пенсий и доплат к трудовой пенсии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889" w:rsidRPr="00972583" w:rsidRDefault="00A17889" w:rsidP="0084768A">
            <w:pPr>
              <w:jc w:val="center"/>
            </w:pPr>
            <w:r w:rsidRPr="00972583">
              <w:t>191</w:t>
            </w:r>
          </w:p>
        </w:tc>
      </w:tr>
      <w:tr w:rsidR="00A17889" w:rsidRPr="00972583">
        <w:trPr>
          <w:trHeight w:val="635"/>
        </w:trPr>
        <w:tc>
          <w:tcPr>
            <w:tcW w:w="6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7889" w:rsidRPr="00972583" w:rsidRDefault="00A17889" w:rsidP="00972583">
            <w:pPr>
              <w:tabs>
                <w:tab w:val="left" w:pos="2928"/>
              </w:tabs>
              <w:jc w:val="both"/>
            </w:pPr>
            <w:r w:rsidRPr="00972583">
              <w:t xml:space="preserve">Межбюджетные трансферты на реализацию полномочий контрольно-счетного органа муниципального образования «Шелонская волость» по осуществлению внешнего муниципального финансового контроля 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889" w:rsidRPr="00972583" w:rsidRDefault="00A17889" w:rsidP="0084768A">
            <w:pPr>
              <w:jc w:val="center"/>
            </w:pPr>
            <w:r w:rsidRPr="00972583">
              <w:t>30</w:t>
            </w:r>
          </w:p>
        </w:tc>
      </w:tr>
      <w:tr w:rsidR="00A17889" w:rsidRPr="00972583">
        <w:trPr>
          <w:trHeight w:val="635"/>
        </w:trPr>
        <w:tc>
          <w:tcPr>
            <w:tcW w:w="6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7889" w:rsidRPr="00972583" w:rsidRDefault="00A17889" w:rsidP="00972583">
            <w:pPr>
              <w:tabs>
                <w:tab w:val="left" w:pos="2928"/>
              </w:tabs>
              <w:jc w:val="both"/>
            </w:pPr>
            <w:r w:rsidRPr="00972583">
              <w:t>Межбюджетные трансферты на осуществление единовременной выплаты гражданам РФ, постоянно проживающим на территории муниципального образования, в связи с празднованием очередной годовщины Победы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889" w:rsidRPr="00972583" w:rsidRDefault="00A17889" w:rsidP="0084768A">
            <w:pPr>
              <w:jc w:val="center"/>
            </w:pPr>
            <w:r w:rsidRPr="00972583">
              <w:t>125</w:t>
            </w:r>
          </w:p>
        </w:tc>
      </w:tr>
      <w:tr w:rsidR="00A17889" w:rsidRPr="00972583">
        <w:tc>
          <w:tcPr>
            <w:tcW w:w="6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17889" w:rsidRPr="00972583" w:rsidRDefault="00A17889" w:rsidP="0084768A">
            <w:r w:rsidRPr="00972583">
              <w:t>ИТОГО</w:t>
            </w:r>
          </w:p>
        </w:tc>
        <w:tc>
          <w:tcPr>
            <w:tcW w:w="33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889" w:rsidRPr="00972583" w:rsidRDefault="00A17889" w:rsidP="0084768A">
            <w:pPr>
              <w:jc w:val="center"/>
            </w:pPr>
            <w:r w:rsidRPr="00972583">
              <w:t>346»</w:t>
            </w:r>
          </w:p>
        </w:tc>
      </w:tr>
    </w:tbl>
    <w:p w:rsidR="00A17889" w:rsidRPr="00972583" w:rsidRDefault="00A17889" w:rsidP="00972583"/>
    <w:p w:rsidR="00A17889" w:rsidRPr="00972583" w:rsidRDefault="00A17889" w:rsidP="00972583">
      <w:pPr>
        <w:jc w:val="right"/>
      </w:pPr>
      <w:r w:rsidRPr="00972583">
        <w:t>Приложение 7</w:t>
      </w:r>
    </w:p>
    <w:p w:rsidR="00A17889" w:rsidRPr="00972583" w:rsidRDefault="00A17889" w:rsidP="00972583">
      <w:pPr>
        <w:jc w:val="right"/>
      </w:pPr>
      <w:r w:rsidRPr="00972583">
        <w:t xml:space="preserve">к решению Собрания депутатов </w:t>
      </w:r>
    </w:p>
    <w:p w:rsidR="00A17889" w:rsidRPr="00972583" w:rsidRDefault="00A17889" w:rsidP="00972583">
      <w:pPr>
        <w:jc w:val="right"/>
      </w:pPr>
      <w:r w:rsidRPr="00972583">
        <w:t>Дедовичского муниципального округа</w:t>
      </w:r>
    </w:p>
    <w:p w:rsidR="00A17889" w:rsidRDefault="00A17889" w:rsidP="00972583">
      <w:pPr>
        <w:jc w:val="right"/>
      </w:pPr>
      <w:r>
        <w:t>от 30.12.2025 № 73</w:t>
      </w:r>
    </w:p>
    <w:p w:rsidR="00A17889" w:rsidRPr="00972583" w:rsidRDefault="00A17889" w:rsidP="00D33EB7">
      <w:pPr>
        <w:jc w:val="right"/>
      </w:pPr>
    </w:p>
    <w:p w:rsidR="00A17889" w:rsidRPr="00972583" w:rsidRDefault="00A17889" w:rsidP="00D33EB7">
      <w:pPr>
        <w:jc w:val="right"/>
      </w:pPr>
      <w:r w:rsidRPr="00972583">
        <w:t>«Приложение 14</w:t>
      </w:r>
    </w:p>
    <w:p w:rsidR="00A17889" w:rsidRPr="00972583" w:rsidRDefault="00A17889" w:rsidP="00D33EB7">
      <w:pPr>
        <w:jc w:val="right"/>
      </w:pPr>
      <w:r w:rsidRPr="00972583">
        <w:t>к решению Собрания депутатов сельского</w:t>
      </w:r>
    </w:p>
    <w:p w:rsidR="00A17889" w:rsidRPr="00972583" w:rsidRDefault="00A17889" w:rsidP="00D33EB7">
      <w:pPr>
        <w:jc w:val="right"/>
      </w:pPr>
      <w:r w:rsidRPr="00972583">
        <w:t>поселения «Шелонская волость»</w:t>
      </w:r>
    </w:p>
    <w:p w:rsidR="00A17889" w:rsidRPr="00972583" w:rsidRDefault="00A17889" w:rsidP="00D33EB7">
      <w:pPr>
        <w:jc w:val="right"/>
      </w:pPr>
      <w:r w:rsidRPr="00972583">
        <w:t>от 26.12.2024 № 161</w:t>
      </w:r>
    </w:p>
    <w:p w:rsidR="00A17889" w:rsidRPr="00972583" w:rsidRDefault="00A17889" w:rsidP="00D33EB7">
      <w:pPr>
        <w:jc w:val="right"/>
      </w:pPr>
      <w:r w:rsidRPr="00972583">
        <w:t>«О бюджете муниципального образования</w:t>
      </w:r>
    </w:p>
    <w:p w:rsidR="00A17889" w:rsidRPr="00972583" w:rsidRDefault="00A17889" w:rsidP="00D33EB7">
      <w:pPr>
        <w:jc w:val="right"/>
      </w:pPr>
      <w:r w:rsidRPr="00972583">
        <w:t>«Шелонская волость» на 2025 год</w:t>
      </w:r>
    </w:p>
    <w:p w:rsidR="00A17889" w:rsidRPr="00972583" w:rsidRDefault="00A17889" w:rsidP="00D33EB7">
      <w:pPr>
        <w:jc w:val="right"/>
      </w:pPr>
      <w:r w:rsidRPr="00972583">
        <w:t>и на плановый период 2026 и 2027 годов»</w:t>
      </w:r>
    </w:p>
    <w:p w:rsidR="00A17889" w:rsidRPr="00972583" w:rsidRDefault="00A17889" w:rsidP="00D33EB7">
      <w:pPr>
        <w:jc w:val="right"/>
      </w:pPr>
    </w:p>
    <w:p w:rsidR="00A17889" w:rsidRPr="00972583" w:rsidRDefault="00A17889" w:rsidP="00D33EB7">
      <w:pPr>
        <w:jc w:val="center"/>
        <w:rPr>
          <w:b/>
          <w:bCs/>
        </w:rPr>
      </w:pPr>
      <w:r w:rsidRPr="00972583">
        <w:rPr>
          <w:b/>
          <w:bCs/>
        </w:rPr>
        <w:t>Распределение бюджетных ассигнований по целевым статьям (муниципальным  программам и непрограммным направлениям деятельности), группам видов расходов классификации расходов  бюджета поселения на 2025 год</w:t>
      </w:r>
    </w:p>
    <w:p w:rsidR="00A17889" w:rsidRPr="00972583" w:rsidRDefault="00A17889" w:rsidP="006554CD">
      <w:pPr>
        <w:spacing w:line="360" w:lineRule="auto"/>
        <w:jc w:val="right"/>
      </w:pPr>
      <w:r w:rsidRPr="00972583">
        <w:t xml:space="preserve">                                                                                                                                                 тыс. руб.</w:t>
      </w:r>
    </w:p>
    <w:tbl>
      <w:tblPr>
        <w:tblW w:w="0" w:type="auto"/>
        <w:tblInd w:w="2" w:type="dxa"/>
        <w:tblLayout w:type="fixed"/>
        <w:tblLook w:val="0000"/>
      </w:tblPr>
      <w:tblGrid>
        <w:gridCol w:w="6267"/>
        <w:gridCol w:w="1418"/>
        <w:gridCol w:w="567"/>
        <w:gridCol w:w="1417"/>
      </w:tblGrid>
      <w:tr w:rsidR="00A17889" w:rsidRPr="00972583">
        <w:trPr>
          <w:trHeight w:val="230"/>
        </w:trPr>
        <w:tc>
          <w:tcPr>
            <w:tcW w:w="6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ЦСР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ВР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Сумма</w:t>
            </w:r>
          </w:p>
        </w:tc>
      </w:tr>
      <w:tr w:rsidR="00A17889" w:rsidRPr="00972583">
        <w:trPr>
          <w:trHeight w:val="156"/>
        </w:trPr>
        <w:tc>
          <w:tcPr>
            <w:tcW w:w="6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</w:p>
        </w:tc>
      </w:tr>
      <w:tr w:rsidR="00A17889" w:rsidRPr="00972583">
        <w:trPr>
          <w:trHeight w:val="588"/>
        </w:trPr>
        <w:tc>
          <w:tcPr>
            <w:tcW w:w="6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МП «Социально-экономическое развитие муниципального образования «Шелонская волость» на 2022-2025 годы»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0800000000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10576</w:t>
            </w:r>
          </w:p>
        </w:tc>
      </w:tr>
      <w:tr w:rsidR="00A17889" w:rsidRPr="00972583">
        <w:trPr>
          <w:trHeight w:val="833"/>
        </w:trPr>
        <w:tc>
          <w:tcPr>
            <w:tcW w:w="6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ПП МП «Повышение эффективности местного самоуправления в муниципальном образовании «Шелонская волость»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0810000000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3555</w:t>
            </w:r>
          </w:p>
        </w:tc>
      </w:tr>
      <w:tr w:rsidR="00A17889" w:rsidRPr="00972583">
        <w:trPr>
          <w:trHeight w:val="422"/>
        </w:trPr>
        <w:tc>
          <w:tcPr>
            <w:tcW w:w="6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 xml:space="preserve">Основное мероприятие «Функционирование   Администрации поселения»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0810100000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3555</w:t>
            </w:r>
          </w:p>
        </w:tc>
      </w:tr>
      <w:tr w:rsidR="00A17889" w:rsidRPr="00972583">
        <w:trPr>
          <w:trHeight w:val="458"/>
        </w:trPr>
        <w:tc>
          <w:tcPr>
            <w:tcW w:w="6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Расходы по оплате труда муниципальных служащих и обеспечение функций Администрации поселения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0810100900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1706</w:t>
            </w:r>
          </w:p>
        </w:tc>
      </w:tr>
      <w:tr w:rsidR="00A17889" w:rsidRPr="00972583">
        <w:trPr>
          <w:trHeight w:val="1075"/>
        </w:trPr>
        <w:tc>
          <w:tcPr>
            <w:tcW w:w="6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0810100900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1355</w:t>
            </w:r>
          </w:p>
        </w:tc>
      </w:tr>
      <w:tr w:rsidR="00A17889" w:rsidRPr="00972583">
        <w:trPr>
          <w:trHeight w:val="410"/>
        </w:trPr>
        <w:tc>
          <w:tcPr>
            <w:tcW w:w="6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0810100900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200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335</w:t>
            </w:r>
          </w:p>
        </w:tc>
      </w:tr>
      <w:tr w:rsidR="00A17889" w:rsidRPr="00972583">
        <w:trPr>
          <w:trHeight w:val="318"/>
        </w:trPr>
        <w:tc>
          <w:tcPr>
            <w:tcW w:w="6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Иные бюджетные ассигнования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0810100900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800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16</w:t>
            </w:r>
          </w:p>
        </w:tc>
      </w:tr>
      <w:tr w:rsidR="00A17889" w:rsidRPr="00972583">
        <w:trPr>
          <w:trHeight w:val="267"/>
        </w:trPr>
        <w:tc>
          <w:tcPr>
            <w:tcW w:w="6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 xml:space="preserve">Расходы по оплате труда по Главе поселения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0810100920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1181</w:t>
            </w:r>
          </w:p>
        </w:tc>
      </w:tr>
      <w:tr w:rsidR="00A17889" w:rsidRPr="00972583">
        <w:trPr>
          <w:trHeight w:val="979"/>
        </w:trPr>
        <w:tc>
          <w:tcPr>
            <w:tcW w:w="6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0810100920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1181</w:t>
            </w:r>
          </w:p>
        </w:tc>
      </w:tr>
      <w:tr w:rsidR="00A17889" w:rsidRPr="00972583">
        <w:trPr>
          <w:trHeight w:val="370"/>
        </w:trPr>
        <w:tc>
          <w:tcPr>
            <w:tcW w:w="6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 xml:space="preserve">Доплаты к пенсиям муниципальных служащих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0810125400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191</w:t>
            </w:r>
          </w:p>
        </w:tc>
      </w:tr>
      <w:tr w:rsidR="00A17889" w:rsidRPr="00972583">
        <w:trPr>
          <w:trHeight w:val="277"/>
        </w:trPr>
        <w:tc>
          <w:tcPr>
            <w:tcW w:w="6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 xml:space="preserve"> Межбюджетные трансферты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0810125400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500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191</w:t>
            </w:r>
          </w:p>
        </w:tc>
      </w:tr>
      <w:tr w:rsidR="00A17889" w:rsidRPr="00972583">
        <w:trPr>
          <w:trHeight w:val="536"/>
        </w:trPr>
        <w:tc>
          <w:tcPr>
            <w:tcW w:w="6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Расходы по оплате труда обслуживающего персонала Администрации поселения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0810150900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325</w:t>
            </w:r>
          </w:p>
        </w:tc>
      </w:tr>
      <w:tr w:rsidR="00A17889" w:rsidRPr="00972583">
        <w:trPr>
          <w:trHeight w:val="997"/>
        </w:trPr>
        <w:tc>
          <w:tcPr>
            <w:tcW w:w="6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0810150900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325</w:t>
            </w:r>
          </w:p>
        </w:tc>
      </w:tr>
      <w:tr w:rsidR="00A17889" w:rsidRPr="00972583">
        <w:trPr>
          <w:trHeight w:val="814"/>
        </w:trPr>
        <w:tc>
          <w:tcPr>
            <w:tcW w:w="6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 xml:space="preserve">Реализация переданных государственных полномочий по первичному воинскому учету на территориях, где отсутствуют военные комиссариаты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0810151180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152</w:t>
            </w:r>
          </w:p>
        </w:tc>
      </w:tr>
      <w:tr w:rsidR="00A17889" w:rsidRPr="00972583">
        <w:trPr>
          <w:trHeight w:val="1049"/>
        </w:trPr>
        <w:tc>
          <w:tcPr>
            <w:tcW w:w="6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0810151180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144</w:t>
            </w:r>
          </w:p>
        </w:tc>
      </w:tr>
      <w:tr w:rsidR="00A17889" w:rsidRPr="00972583">
        <w:trPr>
          <w:trHeight w:val="541"/>
        </w:trPr>
        <w:tc>
          <w:tcPr>
            <w:tcW w:w="6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0810151180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200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8</w:t>
            </w:r>
          </w:p>
        </w:tc>
      </w:tr>
      <w:tr w:rsidR="00A17889" w:rsidRPr="00972583">
        <w:trPr>
          <w:trHeight w:val="562"/>
        </w:trPr>
        <w:tc>
          <w:tcPr>
            <w:tcW w:w="6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ПП МП «Пожарная безопасность в границах населенных пунктов поселения»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0820000000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58</w:t>
            </w:r>
          </w:p>
        </w:tc>
      </w:tr>
      <w:tr w:rsidR="00A17889" w:rsidRPr="00972583">
        <w:trPr>
          <w:trHeight w:val="272"/>
        </w:trPr>
        <w:tc>
          <w:tcPr>
            <w:tcW w:w="6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 xml:space="preserve">Основное мероприятие «Обеспечение пожарной безопасности»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0820100000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58</w:t>
            </w:r>
          </w:p>
        </w:tc>
      </w:tr>
      <w:tr w:rsidR="00A17889" w:rsidRPr="00972583">
        <w:trPr>
          <w:trHeight w:val="763"/>
        </w:trPr>
        <w:tc>
          <w:tcPr>
            <w:tcW w:w="6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Обеспечение пожарной безопасности в органах исполнительной власти области и муниципальных образованиях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0820141340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55</w:t>
            </w:r>
          </w:p>
        </w:tc>
      </w:tr>
      <w:tr w:rsidR="00A17889" w:rsidRPr="00972583">
        <w:trPr>
          <w:trHeight w:val="486"/>
        </w:trPr>
        <w:tc>
          <w:tcPr>
            <w:tcW w:w="6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0820141340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200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55</w:t>
            </w:r>
          </w:p>
        </w:tc>
      </w:tr>
      <w:tr w:rsidR="00A17889" w:rsidRPr="00972583">
        <w:trPr>
          <w:trHeight w:val="763"/>
        </w:trPr>
        <w:tc>
          <w:tcPr>
            <w:tcW w:w="6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Софинансирование расходов на обеспечение пожарной безопасности в органах исполнительной власти области и муниципальных образованиях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08201W1340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3</w:t>
            </w:r>
          </w:p>
        </w:tc>
      </w:tr>
      <w:tr w:rsidR="00A17889" w:rsidRPr="00972583">
        <w:trPr>
          <w:trHeight w:val="448"/>
        </w:trPr>
        <w:tc>
          <w:tcPr>
            <w:tcW w:w="6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08201W1340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200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3</w:t>
            </w:r>
          </w:p>
        </w:tc>
      </w:tr>
      <w:tr w:rsidR="00A17889" w:rsidRPr="00972583">
        <w:trPr>
          <w:trHeight w:val="1080"/>
        </w:trPr>
        <w:tc>
          <w:tcPr>
            <w:tcW w:w="6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ПП МП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«Шелонская волость»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0830000000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6963</w:t>
            </w:r>
          </w:p>
        </w:tc>
      </w:tr>
      <w:tr w:rsidR="00A17889" w:rsidRPr="00972583">
        <w:trPr>
          <w:trHeight w:val="1251"/>
        </w:trPr>
        <w:tc>
          <w:tcPr>
            <w:tcW w:w="6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Основное мероприятие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«Шелонская волость»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0830100000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6963</w:t>
            </w:r>
          </w:p>
        </w:tc>
      </w:tr>
      <w:tr w:rsidR="00A17889" w:rsidRPr="00972583">
        <w:trPr>
          <w:trHeight w:val="249"/>
        </w:trPr>
        <w:tc>
          <w:tcPr>
            <w:tcW w:w="6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 xml:space="preserve">Расходы на содержание объектов водоснабжения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0830123100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83</w:t>
            </w:r>
          </w:p>
        </w:tc>
      </w:tr>
      <w:tr w:rsidR="00A17889" w:rsidRPr="00972583">
        <w:trPr>
          <w:trHeight w:val="550"/>
        </w:trPr>
        <w:tc>
          <w:tcPr>
            <w:tcW w:w="6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0830123100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200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83</w:t>
            </w:r>
          </w:p>
        </w:tc>
      </w:tr>
      <w:tr w:rsidR="00A17889" w:rsidRPr="00972583">
        <w:trPr>
          <w:trHeight w:val="274"/>
        </w:trPr>
        <w:tc>
          <w:tcPr>
            <w:tcW w:w="6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Расходы на содержание уличного освещения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0830123110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1289</w:t>
            </w:r>
          </w:p>
        </w:tc>
      </w:tr>
      <w:tr w:rsidR="00A17889" w:rsidRPr="00972583">
        <w:trPr>
          <w:trHeight w:val="590"/>
        </w:trPr>
        <w:tc>
          <w:tcPr>
            <w:tcW w:w="6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0830123110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200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1289</w:t>
            </w:r>
          </w:p>
        </w:tc>
      </w:tr>
      <w:tr w:rsidR="00A17889" w:rsidRPr="00972583">
        <w:trPr>
          <w:trHeight w:val="231"/>
        </w:trPr>
        <w:tc>
          <w:tcPr>
            <w:tcW w:w="6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 xml:space="preserve">Расходы на  содержание кладбищ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0830123130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10</w:t>
            </w:r>
          </w:p>
        </w:tc>
      </w:tr>
      <w:tr w:rsidR="00A17889" w:rsidRPr="00972583">
        <w:trPr>
          <w:trHeight w:val="602"/>
        </w:trPr>
        <w:tc>
          <w:tcPr>
            <w:tcW w:w="6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0830123130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200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10</w:t>
            </w:r>
          </w:p>
        </w:tc>
      </w:tr>
      <w:tr w:rsidR="00A17889" w:rsidRPr="00972583">
        <w:trPr>
          <w:trHeight w:val="753"/>
        </w:trPr>
        <w:tc>
          <w:tcPr>
            <w:tcW w:w="6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 xml:space="preserve">Расходы на содержание и ремонт автомобильных дорог общего пользования местного значения, расположенных в границах поселения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0830124100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3444</w:t>
            </w:r>
          </w:p>
        </w:tc>
      </w:tr>
      <w:tr w:rsidR="00A17889" w:rsidRPr="00972583">
        <w:trPr>
          <w:trHeight w:val="590"/>
        </w:trPr>
        <w:tc>
          <w:tcPr>
            <w:tcW w:w="6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0830124100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200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3444</w:t>
            </w:r>
          </w:p>
        </w:tc>
      </w:tr>
      <w:tr w:rsidR="00A17889" w:rsidRPr="00972583">
        <w:trPr>
          <w:trHeight w:val="816"/>
        </w:trPr>
        <w:tc>
          <w:tcPr>
            <w:tcW w:w="6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Развитие институтов территориального общественного самоуправления и поддержка проектов местных инициатив (проект «Живи, село мое родное!»)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0830141565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300</w:t>
            </w:r>
          </w:p>
        </w:tc>
      </w:tr>
      <w:tr w:rsidR="00A17889" w:rsidRPr="00972583">
        <w:trPr>
          <w:trHeight w:val="590"/>
        </w:trPr>
        <w:tc>
          <w:tcPr>
            <w:tcW w:w="6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Закупка товаров,  работ и услуг для государственных (муниципальных) нужд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0830141565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200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300</w:t>
            </w:r>
          </w:p>
        </w:tc>
      </w:tr>
      <w:tr w:rsidR="00A17889" w:rsidRPr="00972583">
        <w:trPr>
          <w:trHeight w:val="1082"/>
        </w:trPr>
        <w:tc>
          <w:tcPr>
            <w:tcW w:w="6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Софинансирование расходов на развитие институтов территориального общественного самоуправления и поддержку проектов местных инициатив (проект «Живи, село мое родное!»)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08301W1565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99</w:t>
            </w:r>
          </w:p>
        </w:tc>
      </w:tr>
      <w:tr w:rsidR="00A17889" w:rsidRPr="00972583">
        <w:trPr>
          <w:trHeight w:val="590"/>
        </w:trPr>
        <w:tc>
          <w:tcPr>
            <w:tcW w:w="6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Закупка товаров,  работ и услуг для государственных (муниципальных) нужд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08301W1565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200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99</w:t>
            </w:r>
          </w:p>
        </w:tc>
      </w:tr>
      <w:tr w:rsidR="00A17889" w:rsidRPr="00972583">
        <w:trPr>
          <w:trHeight w:val="919"/>
        </w:trPr>
        <w:tc>
          <w:tcPr>
            <w:tcW w:w="6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Развитие институтов территориального общественного самоуправления и поддержка проектов местных инициатив (проект «Моя деревня»)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0830141566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299</w:t>
            </w:r>
          </w:p>
        </w:tc>
      </w:tr>
      <w:tr w:rsidR="00A17889" w:rsidRPr="00972583">
        <w:trPr>
          <w:trHeight w:val="590"/>
        </w:trPr>
        <w:tc>
          <w:tcPr>
            <w:tcW w:w="6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Закупка товаров,  работ и услуг для государственных (муниципальных) нужд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0830141566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200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299</w:t>
            </w:r>
          </w:p>
        </w:tc>
      </w:tr>
      <w:tr w:rsidR="00A17889" w:rsidRPr="00972583">
        <w:trPr>
          <w:trHeight w:val="739"/>
        </w:trPr>
        <w:tc>
          <w:tcPr>
            <w:tcW w:w="6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Софинансирование расходов на развитие институтов территориального общественного самоуправления и поддержку проектов местных инициатив (проект «Моя деревня»)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08301W1566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100</w:t>
            </w:r>
          </w:p>
        </w:tc>
      </w:tr>
      <w:tr w:rsidR="00A17889" w:rsidRPr="00972583">
        <w:trPr>
          <w:trHeight w:val="590"/>
        </w:trPr>
        <w:tc>
          <w:tcPr>
            <w:tcW w:w="6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Закупка товаров,  работ и услуг для государственных (муниципальных) нужд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08301W1566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200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100</w:t>
            </w:r>
          </w:p>
        </w:tc>
      </w:tr>
      <w:tr w:rsidR="00A17889" w:rsidRPr="00972583">
        <w:trPr>
          <w:trHeight w:val="788"/>
        </w:trPr>
        <w:tc>
          <w:tcPr>
            <w:tcW w:w="6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Развитие институтов территориального общественного самоуправления и поддержка проектов местных инициатив (проект «Энергия движения»)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830141567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360</w:t>
            </w:r>
          </w:p>
        </w:tc>
      </w:tr>
      <w:tr w:rsidR="00A17889" w:rsidRPr="00972583">
        <w:trPr>
          <w:trHeight w:val="590"/>
        </w:trPr>
        <w:tc>
          <w:tcPr>
            <w:tcW w:w="6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Закупка товаров,  работ и услуг для государственных (муниципальных) нужд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830141567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200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360</w:t>
            </w:r>
          </w:p>
        </w:tc>
      </w:tr>
      <w:tr w:rsidR="00A17889" w:rsidRPr="00972583">
        <w:trPr>
          <w:trHeight w:val="807"/>
        </w:trPr>
        <w:tc>
          <w:tcPr>
            <w:tcW w:w="6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Софинансирование расходов на развитие институтов территориального общественного самоуправления и поддержку проектов местных инициатив (проект «Энергия движения»)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08301W1567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39</w:t>
            </w:r>
          </w:p>
        </w:tc>
      </w:tr>
      <w:tr w:rsidR="00A17889" w:rsidRPr="00972583">
        <w:trPr>
          <w:trHeight w:val="590"/>
        </w:trPr>
        <w:tc>
          <w:tcPr>
            <w:tcW w:w="6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Закупка товаров,  работ и услуг для государственных (муниципальных) нужд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08301W1567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200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39</w:t>
            </w:r>
          </w:p>
        </w:tc>
      </w:tr>
      <w:tr w:rsidR="00A17889" w:rsidRPr="00972583">
        <w:trPr>
          <w:trHeight w:val="840"/>
        </w:trPr>
        <w:tc>
          <w:tcPr>
            <w:tcW w:w="6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Развитие институтов территориального общественного самоуправления и поддержка проектов местных инициатив (проект «На радость жителям»)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0830141568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222</w:t>
            </w:r>
          </w:p>
        </w:tc>
      </w:tr>
      <w:tr w:rsidR="00A17889" w:rsidRPr="00972583">
        <w:trPr>
          <w:trHeight w:val="590"/>
        </w:trPr>
        <w:tc>
          <w:tcPr>
            <w:tcW w:w="6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Закупка товаров,  работ и услуг для государственных (муниципальных) нужд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0830141568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200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222</w:t>
            </w:r>
          </w:p>
        </w:tc>
      </w:tr>
      <w:tr w:rsidR="00A17889" w:rsidRPr="00972583">
        <w:trPr>
          <w:trHeight w:val="735"/>
        </w:trPr>
        <w:tc>
          <w:tcPr>
            <w:tcW w:w="6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Софинансирование расходов на развитие институтов территориального общественного самоуправления и поддержку проектов местных инициатив (проект «На радость жителям»)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08301W1568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28</w:t>
            </w:r>
          </w:p>
        </w:tc>
      </w:tr>
      <w:tr w:rsidR="00A17889" w:rsidRPr="00972583">
        <w:trPr>
          <w:trHeight w:val="590"/>
        </w:trPr>
        <w:tc>
          <w:tcPr>
            <w:tcW w:w="6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Закупка товаров,  работ и услуг для государственных (муниципальных) нужд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08301W1568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200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28</w:t>
            </w:r>
          </w:p>
        </w:tc>
      </w:tr>
      <w:tr w:rsidR="00A17889" w:rsidRPr="00972583">
        <w:trPr>
          <w:trHeight w:val="852"/>
        </w:trPr>
        <w:tc>
          <w:tcPr>
            <w:tcW w:w="6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Развитие институтов территориального общественного самоуправления и поддержка проектов местных инициатив (проект «НАМ ЖИТЬ И ПОМНИТЬ»)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0830141569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130</w:t>
            </w:r>
          </w:p>
        </w:tc>
      </w:tr>
      <w:tr w:rsidR="00A17889" w:rsidRPr="00972583">
        <w:trPr>
          <w:trHeight w:val="590"/>
        </w:trPr>
        <w:tc>
          <w:tcPr>
            <w:tcW w:w="6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Закупка товаров,  работ и услуг для государственных (муниципальных) нужд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0830141569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200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130</w:t>
            </w:r>
          </w:p>
        </w:tc>
      </w:tr>
      <w:tr w:rsidR="00A17889" w:rsidRPr="00972583">
        <w:trPr>
          <w:trHeight w:val="1046"/>
        </w:trPr>
        <w:tc>
          <w:tcPr>
            <w:tcW w:w="6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Софинансирование расходов на развитие институтов территориального общественного самоуправления и поддержку проектов местных инициатив (проект «НАМ ЖИТЬ И ПОМНИТЬ»)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08301W1569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20</w:t>
            </w:r>
          </w:p>
        </w:tc>
      </w:tr>
      <w:tr w:rsidR="00A17889" w:rsidRPr="00972583">
        <w:trPr>
          <w:trHeight w:val="590"/>
        </w:trPr>
        <w:tc>
          <w:tcPr>
            <w:tcW w:w="6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Закупка товаров,  работ и услуг для государственных (муниципальных) нужд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08301W1569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200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20</w:t>
            </w:r>
          </w:p>
        </w:tc>
      </w:tr>
      <w:tr w:rsidR="00A17889" w:rsidRPr="00972583">
        <w:trPr>
          <w:trHeight w:val="852"/>
        </w:trPr>
        <w:tc>
          <w:tcPr>
            <w:tcW w:w="6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Развитие институтов территориального общественного самоуправления и поддержка проектов местных инициатив (проект «Дворик детства»)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083014156А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260</w:t>
            </w:r>
          </w:p>
        </w:tc>
      </w:tr>
      <w:tr w:rsidR="00A17889" w:rsidRPr="00972583">
        <w:trPr>
          <w:trHeight w:val="590"/>
        </w:trPr>
        <w:tc>
          <w:tcPr>
            <w:tcW w:w="6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Закупка товаров,  работ и услуг для государственных (муниципальных) нужд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083014156А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200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260</w:t>
            </w:r>
          </w:p>
        </w:tc>
      </w:tr>
      <w:tr w:rsidR="00A17889" w:rsidRPr="00972583">
        <w:trPr>
          <w:trHeight w:val="766"/>
        </w:trPr>
        <w:tc>
          <w:tcPr>
            <w:tcW w:w="6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Софинансирование расходов на развитие институтов территориального общественного самоуправления и поддержку проектов местных инициатив (проект «Дворик детства»)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08301W156А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40</w:t>
            </w:r>
          </w:p>
        </w:tc>
      </w:tr>
      <w:tr w:rsidR="00A17889" w:rsidRPr="00972583">
        <w:trPr>
          <w:trHeight w:val="590"/>
        </w:trPr>
        <w:tc>
          <w:tcPr>
            <w:tcW w:w="6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Закупка товаров,  работ и услуг для государственных (муниципальных) нужд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08301W156А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200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40</w:t>
            </w:r>
          </w:p>
        </w:tc>
      </w:tr>
      <w:tr w:rsidR="00A17889" w:rsidRPr="00972583">
        <w:trPr>
          <w:trHeight w:val="590"/>
        </w:trPr>
        <w:tc>
          <w:tcPr>
            <w:tcW w:w="6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 xml:space="preserve">Расходы на ликвидацию очагов сорного растения борщевик Сосновского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0830141570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216</w:t>
            </w:r>
          </w:p>
        </w:tc>
      </w:tr>
      <w:tr w:rsidR="00A17889" w:rsidRPr="00972583">
        <w:trPr>
          <w:trHeight w:val="590"/>
        </w:trPr>
        <w:tc>
          <w:tcPr>
            <w:tcW w:w="6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0830141570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200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216</w:t>
            </w:r>
          </w:p>
        </w:tc>
      </w:tr>
      <w:tr w:rsidR="00A17889" w:rsidRPr="00972583">
        <w:trPr>
          <w:trHeight w:val="590"/>
        </w:trPr>
        <w:tc>
          <w:tcPr>
            <w:tcW w:w="6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 xml:space="preserve">Софинансирование расходов на ликвидацию очагов сорного растения борщевик Сосновского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08301W1570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24</w:t>
            </w:r>
          </w:p>
        </w:tc>
      </w:tr>
      <w:tr w:rsidR="00A17889" w:rsidRPr="00972583">
        <w:trPr>
          <w:trHeight w:val="590"/>
        </w:trPr>
        <w:tc>
          <w:tcPr>
            <w:tcW w:w="6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08301W1570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200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24</w:t>
            </w:r>
          </w:p>
        </w:tc>
      </w:tr>
      <w:tr w:rsidR="00A17889" w:rsidRPr="00972583">
        <w:trPr>
          <w:trHeight w:val="791"/>
        </w:trPr>
        <w:tc>
          <w:tcPr>
            <w:tcW w:w="6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 xml:space="preserve">Иные непрограммные направления деятельности  Администрации сельского поселения «Шелонская волость» по направлениям расходов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9000000000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205</w:t>
            </w:r>
          </w:p>
        </w:tc>
      </w:tr>
      <w:tr w:rsidR="00A17889" w:rsidRPr="00972583">
        <w:trPr>
          <w:trHeight w:val="548"/>
        </w:trPr>
        <w:tc>
          <w:tcPr>
            <w:tcW w:w="6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Непрограммное направление деятельности Администрации поселения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9080000000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205</w:t>
            </w:r>
          </w:p>
        </w:tc>
      </w:tr>
      <w:tr w:rsidR="00A17889" w:rsidRPr="00972583">
        <w:trPr>
          <w:trHeight w:val="542"/>
        </w:trPr>
        <w:tc>
          <w:tcPr>
            <w:tcW w:w="6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 xml:space="preserve">Расходы на осуществление внешнего муниципального финансового контроля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9080025800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30</w:t>
            </w:r>
          </w:p>
        </w:tc>
      </w:tr>
      <w:tr w:rsidR="00A17889" w:rsidRPr="00972583">
        <w:trPr>
          <w:trHeight w:val="281"/>
        </w:trPr>
        <w:tc>
          <w:tcPr>
            <w:tcW w:w="6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 xml:space="preserve"> Межбюджетные трансферты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9080025800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500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30</w:t>
            </w:r>
          </w:p>
        </w:tc>
      </w:tr>
      <w:tr w:rsidR="00A17889" w:rsidRPr="00972583">
        <w:trPr>
          <w:trHeight w:val="1082"/>
        </w:trPr>
        <w:tc>
          <w:tcPr>
            <w:tcW w:w="6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 xml:space="preserve">Расходы на осуществление единовременной выплаты гражданам РФ, постоянно проживающим на территории муниципального образования, в связи с празднованием очередной годовщины Победы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9080027400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125</w:t>
            </w:r>
          </w:p>
        </w:tc>
      </w:tr>
      <w:tr w:rsidR="00A17889" w:rsidRPr="00972583">
        <w:trPr>
          <w:trHeight w:val="358"/>
        </w:trPr>
        <w:tc>
          <w:tcPr>
            <w:tcW w:w="6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Межбюджетные трансферты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9080027400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500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125</w:t>
            </w:r>
          </w:p>
        </w:tc>
      </w:tr>
      <w:tr w:rsidR="00A17889" w:rsidRPr="00972583">
        <w:trPr>
          <w:trHeight w:val="504"/>
        </w:trPr>
        <w:tc>
          <w:tcPr>
            <w:tcW w:w="6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Расходы на осуществление мероприятий по обращению с животными без владельцев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9080027600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50</w:t>
            </w:r>
          </w:p>
        </w:tc>
      </w:tr>
      <w:tr w:rsidR="00A17889" w:rsidRPr="00972583">
        <w:trPr>
          <w:trHeight w:val="398"/>
        </w:trPr>
        <w:tc>
          <w:tcPr>
            <w:tcW w:w="6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9725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2583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9080027600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583">
              <w:rPr>
                <w:color w:val="000000"/>
              </w:rPr>
              <w:t>200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72583">
              <w:rPr>
                <w:color w:val="000000"/>
              </w:rPr>
              <w:t>50</w:t>
            </w:r>
          </w:p>
        </w:tc>
      </w:tr>
      <w:tr w:rsidR="00A17889" w:rsidRPr="00972583">
        <w:trPr>
          <w:trHeight w:val="346"/>
        </w:trPr>
        <w:tc>
          <w:tcPr>
            <w:tcW w:w="6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Всего расходов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7889" w:rsidRPr="00972583" w:rsidRDefault="00A17889" w:rsidP="0084768A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972583">
              <w:rPr>
                <w:b/>
                <w:bCs/>
                <w:color w:val="000000"/>
              </w:rPr>
              <w:t>10781»</w:t>
            </w:r>
          </w:p>
        </w:tc>
      </w:tr>
    </w:tbl>
    <w:p w:rsidR="00A17889" w:rsidRPr="00972583" w:rsidRDefault="00A17889" w:rsidP="00972583"/>
    <w:p w:rsidR="00A17889" w:rsidRPr="00972583" w:rsidRDefault="00A17889" w:rsidP="00972583">
      <w:pPr>
        <w:jc w:val="right"/>
      </w:pPr>
      <w:r w:rsidRPr="00972583">
        <w:t>Приложение 8</w:t>
      </w:r>
    </w:p>
    <w:p w:rsidR="00A17889" w:rsidRPr="00972583" w:rsidRDefault="00A17889" w:rsidP="00972583">
      <w:pPr>
        <w:jc w:val="right"/>
      </w:pPr>
      <w:r w:rsidRPr="00972583">
        <w:t xml:space="preserve">к решению Собрания депутатов </w:t>
      </w:r>
    </w:p>
    <w:p w:rsidR="00A17889" w:rsidRPr="00972583" w:rsidRDefault="00A17889" w:rsidP="00972583">
      <w:pPr>
        <w:jc w:val="right"/>
      </w:pPr>
      <w:r w:rsidRPr="00972583">
        <w:t>Дедовичского муниципального округа</w:t>
      </w:r>
    </w:p>
    <w:p w:rsidR="00A17889" w:rsidRDefault="00A17889" w:rsidP="00972583">
      <w:pPr>
        <w:jc w:val="right"/>
      </w:pPr>
      <w:r>
        <w:t>от 30.12.2025 № 73</w:t>
      </w:r>
    </w:p>
    <w:p w:rsidR="00A17889" w:rsidRPr="00972583" w:rsidRDefault="00A17889" w:rsidP="0084768A">
      <w:pPr>
        <w:jc w:val="right"/>
      </w:pPr>
    </w:p>
    <w:p w:rsidR="00A17889" w:rsidRPr="00972583" w:rsidRDefault="00A17889" w:rsidP="0084768A">
      <w:pPr>
        <w:jc w:val="right"/>
      </w:pPr>
      <w:r w:rsidRPr="00972583">
        <w:t>«Приложение 16</w:t>
      </w:r>
    </w:p>
    <w:p w:rsidR="00A17889" w:rsidRPr="00972583" w:rsidRDefault="00A17889" w:rsidP="0084768A">
      <w:pPr>
        <w:jc w:val="right"/>
      </w:pPr>
      <w:r w:rsidRPr="00972583">
        <w:t>к решению Собрания депутатов сельского</w:t>
      </w:r>
    </w:p>
    <w:p w:rsidR="00A17889" w:rsidRPr="00972583" w:rsidRDefault="00A17889" w:rsidP="0084768A">
      <w:pPr>
        <w:jc w:val="right"/>
      </w:pPr>
      <w:r w:rsidRPr="00972583">
        <w:t>поселения «Шелонская волость»</w:t>
      </w:r>
    </w:p>
    <w:p w:rsidR="00A17889" w:rsidRPr="00972583" w:rsidRDefault="00A17889" w:rsidP="0084768A">
      <w:pPr>
        <w:jc w:val="right"/>
      </w:pPr>
      <w:r w:rsidRPr="00972583">
        <w:t>от 26.12.2024 № 161</w:t>
      </w:r>
    </w:p>
    <w:p w:rsidR="00A17889" w:rsidRPr="00972583" w:rsidRDefault="00A17889" w:rsidP="0084768A">
      <w:pPr>
        <w:jc w:val="right"/>
      </w:pPr>
      <w:r w:rsidRPr="00972583">
        <w:t>«О бюджете муниципального образования</w:t>
      </w:r>
    </w:p>
    <w:p w:rsidR="00A17889" w:rsidRPr="00972583" w:rsidRDefault="00A17889" w:rsidP="0084768A">
      <w:pPr>
        <w:jc w:val="right"/>
      </w:pPr>
      <w:r w:rsidRPr="00972583">
        <w:t>«Шелонская волость» на 2025 год</w:t>
      </w:r>
    </w:p>
    <w:p w:rsidR="00A17889" w:rsidRPr="00972583" w:rsidRDefault="00A17889" w:rsidP="0084768A">
      <w:pPr>
        <w:jc w:val="right"/>
      </w:pPr>
      <w:r w:rsidRPr="00972583">
        <w:t>и на плановый период 2026 и 2027 годов»</w:t>
      </w:r>
    </w:p>
    <w:p w:rsidR="00A17889" w:rsidRPr="00972583" w:rsidRDefault="00A17889" w:rsidP="0084768A">
      <w:pPr>
        <w:jc w:val="right"/>
      </w:pPr>
    </w:p>
    <w:p w:rsidR="00A17889" w:rsidRPr="00972583" w:rsidRDefault="00A17889" w:rsidP="006554CD"/>
    <w:p w:rsidR="00A17889" w:rsidRPr="00972583" w:rsidRDefault="00A17889" w:rsidP="0084768A">
      <w:pPr>
        <w:jc w:val="center"/>
        <w:rPr>
          <w:b/>
          <w:bCs/>
          <w:caps/>
        </w:rPr>
      </w:pPr>
      <w:r w:rsidRPr="00972583">
        <w:rPr>
          <w:b/>
          <w:bCs/>
          <w:caps/>
        </w:rPr>
        <w:t>Межбюджетные трансферты, передаваемые бюджету</w:t>
      </w:r>
    </w:p>
    <w:p w:rsidR="00A17889" w:rsidRPr="00972583" w:rsidRDefault="00A17889" w:rsidP="0084768A">
      <w:pPr>
        <w:jc w:val="center"/>
      </w:pPr>
      <w:r w:rsidRPr="00972583">
        <w:rPr>
          <w:b/>
          <w:bCs/>
          <w:caps/>
        </w:rPr>
        <w:t>поселения из областного бюджета на 2025 год</w:t>
      </w:r>
    </w:p>
    <w:p w:rsidR="00A17889" w:rsidRPr="00972583" w:rsidRDefault="00A17889" w:rsidP="0084768A">
      <w:pPr>
        <w:jc w:val="center"/>
      </w:pPr>
    </w:p>
    <w:p w:rsidR="00A17889" w:rsidRPr="00972583" w:rsidRDefault="00A17889" w:rsidP="006554CD">
      <w:pPr>
        <w:jc w:val="right"/>
      </w:pPr>
      <w:r w:rsidRPr="00972583">
        <w:t xml:space="preserve">                                                                                                                                (тыс. руб.)</w:t>
      </w:r>
    </w:p>
    <w:tbl>
      <w:tblPr>
        <w:tblW w:w="9709" w:type="dxa"/>
        <w:tblInd w:w="2" w:type="dxa"/>
        <w:tblLayout w:type="fixed"/>
        <w:tblLook w:val="0000"/>
      </w:tblPr>
      <w:tblGrid>
        <w:gridCol w:w="6340"/>
        <w:gridCol w:w="3369"/>
      </w:tblGrid>
      <w:tr w:rsidR="00A17889" w:rsidRPr="00972583">
        <w:tc>
          <w:tcPr>
            <w:tcW w:w="6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7889" w:rsidRPr="00972583" w:rsidRDefault="00A17889" w:rsidP="0084768A">
            <w:pPr>
              <w:snapToGrid w:val="0"/>
              <w:jc w:val="center"/>
            </w:pPr>
            <w:r w:rsidRPr="00972583">
              <w:t xml:space="preserve">Наименование 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889" w:rsidRPr="00972583" w:rsidRDefault="00A17889" w:rsidP="0084768A">
            <w:pPr>
              <w:jc w:val="center"/>
            </w:pPr>
            <w:r w:rsidRPr="00972583">
              <w:t>Сумма</w:t>
            </w:r>
          </w:p>
          <w:p w:rsidR="00A17889" w:rsidRPr="00972583" w:rsidRDefault="00A17889" w:rsidP="0084768A">
            <w:pPr>
              <w:jc w:val="center"/>
            </w:pPr>
          </w:p>
        </w:tc>
      </w:tr>
      <w:tr w:rsidR="00A17889" w:rsidRPr="00972583">
        <w:trPr>
          <w:trHeight w:val="551"/>
        </w:trPr>
        <w:tc>
          <w:tcPr>
            <w:tcW w:w="6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7889" w:rsidRPr="00972583" w:rsidRDefault="00A17889" w:rsidP="00972583">
            <w:pPr>
              <w:tabs>
                <w:tab w:val="left" w:pos="2928"/>
              </w:tabs>
              <w:jc w:val="both"/>
            </w:pPr>
            <w:r w:rsidRPr="00972583"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889" w:rsidRPr="00972583" w:rsidRDefault="00A17889" w:rsidP="0084768A">
            <w:pPr>
              <w:jc w:val="center"/>
            </w:pPr>
            <w:r w:rsidRPr="00972583">
              <w:t>465</w:t>
            </w:r>
          </w:p>
        </w:tc>
      </w:tr>
      <w:tr w:rsidR="00A17889" w:rsidRPr="00972583">
        <w:trPr>
          <w:trHeight w:val="635"/>
        </w:trPr>
        <w:tc>
          <w:tcPr>
            <w:tcW w:w="6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7889" w:rsidRPr="00972583" w:rsidRDefault="00A17889" w:rsidP="00972583">
            <w:pPr>
              <w:tabs>
                <w:tab w:val="left" w:pos="2928"/>
              </w:tabs>
              <w:jc w:val="both"/>
            </w:pPr>
            <w:r w:rsidRPr="00972583">
              <w:t>Субсидии на развитие институтов территориального общественного самоуправления и поддержку проектов местных инициатив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889" w:rsidRPr="00972583" w:rsidRDefault="00A17889" w:rsidP="0084768A">
            <w:pPr>
              <w:jc w:val="center"/>
            </w:pPr>
            <w:r w:rsidRPr="00972583">
              <w:t>1571</w:t>
            </w:r>
          </w:p>
        </w:tc>
      </w:tr>
      <w:tr w:rsidR="00A17889" w:rsidRPr="00972583">
        <w:tc>
          <w:tcPr>
            <w:tcW w:w="6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17889" w:rsidRPr="00972583" w:rsidRDefault="00A17889" w:rsidP="0084768A">
            <w:r w:rsidRPr="00972583">
              <w:t>ИТОГО</w:t>
            </w:r>
          </w:p>
        </w:tc>
        <w:tc>
          <w:tcPr>
            <w:tcW w:w="33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889" w:rsidRPr="00972583" w:rsidRDefault="00A17889" w:rsidP="0084768A">
            <w:pPr>
              <w:jc w:val="center"/>
            </w:pPr>
            <w:r w:rsidRPr="00972583">
              <w:t>2036»</w:t>
            </w:r>
          </w:p>
        </w:tc>
      </w:tr>
    </w:tbl>
    <w:p w:rsidR="00A17889" w:rsidRPr="00972583" w:rsidRDefault="00A17889" w:rsidP="0084768A"/>
    <w:p w:rsidR="00A17889" w:rsidRPr="0084768A" w:rsidRDefault="00A17889" w:rsidP="0076321D">
      <w:pPr>
        <w:spacing w:line="360" w:lineRule="auto"/>
        <w:rPr>
          <w:sz w:val="28"/>
          <w:szCs w:val="28"/>
        </w:rPr>
      </w:pPr>
    </w:p>
    <w:sectPr w:rsidR="00A17889" w:rsidRPr="0084768A" w:rsidSect="0009491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77EE"/>
    <w:rsid w:val="000071D9"/>
    <w:rsid w:val="00036599"/>
    <w:rsid w:val="0005773B"/>
    <w:rsid w:val="00073C37"/>
    <w:rsid w:val="0008544A"/>
    <w:rsid w:val="000869ED"/>
    <w:rsid w:val="00094917"/>
    <w:rsid w:val="000968AE"/>
    <w:rsid w:val="000A362C"/>
    <w:rsid w:val="000A75B3"/>
    <w:rsid w:val="000C742C"/>
    <w:rsid w:val="00105E9E"/>
    <w:rsid w:val="00114E30"/>
    <w:rsid w:val="00123E3C"/>
    <w:rsid w:val="0014608B"/>
    <w:rsid w:val="00153A02"/>
    <w:rsid w:val="001B2D22"/>
    <w:rsid w:val="002071F4"/>
    <w:rsid w:val="00207F0E"/>
    <w:rsid w:val="00211C3C"/>
    <w:rsid w:val="0026382C"/>
    <w:rsid w:val="00267DB9"/>
    <w:rsid w:val="002827F8"/>
    <w:rsid w:val="002860BC"/>
    <w:rsid w:val="002954D1"/>
    <w:rsid w:val="002A1B84"/>
    <w:rsid w:val="002B6D05"/>
    <w:rsid w:val="002C0324"/>
    <w:rsid w:val="002C0905"/>
    <w:rsid w:val="002D0017"/>
    <w:rsid w:val="002D2DC8"/>
    <w:rsid w:val="002E189B"/>
    <w:rsid w:val="002E583C"/>
    <w:rsid w:val="002F42EB"/>
    <w:rsid w:val="003131DE"/>
    <w:rsid w:val="00313705"/>
    <w:rsid w:val="00321B69"/>
    <w:rsid w:val="00341612"/>
    <w:rsid w:val="003428AF"/>
    <w:rsid w:val="00374BF3"/>
    <w:rsid w:val="00377249"/>
    <w:rsid w:val="00377C94"/>
    <w:rsid w:val="003840FC"/>
    <w:rsid w:val="003A19CA"/>
    <w:rsid w:val="003B1659"/>
    <w:rsid w:val="003B2DD1"/>
    <w:rsid w:val="003B35FB"/>
    <w:rsid w:val="003E3E29"/>
    <w:rsid w:val="003E6B34"/>
    <w:rsid w:val="003F162A"/>
    <w:rsid w:val="00411562"/>
    <w:rsid w:val="00421251"/>
    <w:rsid w:val="00427316"/>
    <w:rsid w:val="004375A2"/>
    <w:rsid w:val="0044226A"/>
    <w:rsid w:val="004525E3"/>
    <w:rsid w:val="0046352E"/>
    <w:rsid w:val="004773EF"/>
    <w:rsid w:val="004911F1"/>
    <w:rsid w:val="004A7EC4"/>
    <w:rsid w:val="004E0689"/>
    <w:rsid w:val="004E1CB5"/>
    <w:rsid w:val="00503DDC"/>
    <w:rsid w:val="00505C3F"/>
    <w:rsid w:val="00545008"/>
    <w:rsid w:val="00580FD0"/>
    <w:rsid w:val="00594FED"/>
    <w:rsid w:val="005A2B54"/>
    <w:rsid w:val="005C5C7B"/>
    <w:rsid w:val="005D10D0"/>
    <w:rsid w:val="005D1999"/>
    <w:rsid w:val="005D5CF9"/>
    <w:rsid w:val="00601515"/>
    <w:rsid w:val="00605CF1"/>
    <w:rsid w:val="00612DFD"/>
    <w:rsid w:val="00617B5B"/>
    <w:rsid w:val="00630CC2"/>
    <w:rsid w:val="006332A4"/>
    <w:rsid w:val="0063461D"/>
    <w:rsid w:val="00647D33"/>
    <w:rsid w:val="0065251E"/>
    <w:rsid w:val="00654001"/>
    <w:rsid w:val="006554CD"/>
    <w:rsid w:val="00662D2B"/>
    <w:rsid w:val="00664CF0"/>
    <w:rsid w:val="00672519"/>
    <w:rsid w:val="006B1372"/>
    <w:rsid w:val="006D4593"/>
    <w:rsid w:val="006E3D9B"/>
    <w:rsid w:val="006E562B"/>
    <w:rsid w:val="006F58A1"/>
    <w:rsid w:val="00701404"/>
    <w:rsid w:val="007072F3"/>
    <w:rsid w:val="007208CE"/>
    <w:rsid w:val="00730D61"/>
    <w:rsid w:val="00743925"/>
    <w:rsid w:val="00743C1D"/>
    <w:rsid w:val="007478D5"/>
    <w:rsid w:val="0076321D"/>
    <w:rsid w:val="00781C47"/>
    <w:rsid w:val="007861BC"/>
    <w:rsid w:val="00791467"/>
    <w:rsid w:val="007B6D87"/>
    <w:rsid w:val="00810672"/>
    <w:rsid w:val="008172EC"/>
    <w:rsid w:val="008245B5"/>
    <w:rsid w:val="00831D69"/>
    <w:rsid w:val="008368C5"/>
    <w:rsid w:val="0084768A"/>
    <w:rsid w:val="00862B21"/>
    <w:rsid w:val="00871BA1"/>
    <w:rsid w:val="00881C67"/>
    <w:rsid w:val="0088490F"/>
    <w:rsid w:val="008C4457"/>
    <w:rsid w:val="00923FDF"/>
    <w:rsid w:val="00925A03"/>
    <w:rsid w:val="00930C26"/>
    <w:rsid w:val="009311A8"/>
    <w:rsid w:val="0093123C"/>
    <w:rsid w:val="0094632D"/>
    <w:rsid w:val="00946607"/>
    <w:rsid w:val="0095077D"/>
    <w:rsid w:val="00960312"/>
    <w:rsid w:val="0096341D"/>
    <w:rsid w:val="00972583"/>
    <w:rsid w:val="009A17E6"/>
    <w:rsid w:val="009C3060"/>
    <w:rsid w:val="009D1160"/>
    <w:rsid w:val="009E59F7"/>
    <w:rsid w:val="009F00BC"/>
    <w:rsid w:val="00A070A6"/>
    <w:rsid w:val="00A12702"/>
    <w:rsid w:val="00A13543"/>
    <w:rsid w:val="00A17889"/>
    <w:rsid w:val="00A2492F"/>
    <w:rsid w:val="00A31609"/>
    <w:rsid w:val="00A53061"/>
    <w:rsid w:val="00A608E8"/>
    <w:rsid w:val="00A62964"/>
    <w:rsid w:val="00A772ED"/>
    <w:rsid w:val="00A81F4C"/>
    <w:rsid w:val="00A95F46"/>
    <w:rsid w:val="00AB5C86"/>
    <w:rsid w:val="00AC5AB1"/>
    <w:rsid w:val="00AD4480"/>
    <w:rsid w:val="00B00572"/>
    <w:rsid w:val="00B063AF"/>
    <w:rsid w:val="00B12672"/>
    <w:rsid w:val="00B4328D"/>
    <w:rsid w:val="00B547AA"/>
    <w:rsid w:val="00B7446E"/>
    <w:rsid w:val="00B92FF7"/>
    <w:rsid w:val="00BA34ED"/>
    <w:rsid w:val="00BA74EB"/>
    <w:rsid w:val="00BB148C"/>
    <w:rsid w:val="00BB25E9"/>
    <w:rsid w:val="00BB4500"/>
    <w:rsid w:val="00C01EEE"/>
    <w:rsid w:val="00C07A0C"/>
    <w:rsid w:val="00C07A27"/>
    <w:rsid w:val="00C20A95"/>
    <w:rsid w:val="00C2263B"/>
    <w:rsid w:val="00C23B7F"/>
    <w:rsid w:val="00C827D1"/>
    <w:rsid w:val="00C85D80"/>
    <w:rsid w:val="00C87368"/>
    <w:rsid w:val="00CA1B46"/>
    <w:rsid w:val="00CA345D"/>
    <w:rsid w:val="00CA4ED1"/>
    <w:rsid w:val="00CC2C8D"/>
    <w:rsid w:val="00CD2D00"/>
    <w:rsid w:val="00D167D9"/>
    <w:rsid w:val="00D24C4C"/>
    <w:rsid w:val="00D31BEA"/>
    <w:rsid w:val="00D33EB7"/>
    <w:rsid w:val="00D436F7"/>
    <w:rsid w:val="00D61253"/>
    <w:rsid w:val="00D62329"/>
    <w:rsid w:val="00D84FB6"/>
    <w:rsid w:val="00D95760"/>
    <w:rsid w:val="00DB599B"/>
    <w:rsid w:val="00DC0BB1"/>
    <w:rsid w:val="00DD164C"/>
    <w:rsid w:val="00E06973"/>
    <w:rsid w:val="00E16B17"/>
    <w:rsid w:val="00E216BC"/>
    <w:rsid w:val="00E21717"/>
    <w:rsid w:val="00E352D2"/>
    <w:rsid w:val="00E40178"/>
    <w:rsid w:val="00E414F1"/>
    <w:rsid w:val="00E505A5"/>
    <w:rsid w:val="00E50D7E"/>
    <w:rsid w:val="00E52E80"/>
    <w:rsid w:val="00E71153"/>
    <w:rsid w:val="00E777EE"/>
    <w:rsid w:val="00EA6728"/>
    <w:rsid w:val="00EB338B"/>
    <w:rsid w:val="00EC7BA5"/>
    <w:rsid w:val="00F1061C"/>
    <w:rsid w:val="00F24A12"/>
    <w:rsid w:val="00F24E48"/>
    <w:rsid w:val="00F30316"/>
    <w:rsid w:val="00F454EE"/>
    <w:rsid w:val="00F6067F"/>
    <w:rsid w:val="00F9316E"/>
    <w:rsid w:val="00F95531"/>
    <w:rsid w:val="00F95CAC"/>
    <w:rsid w:val="00FB0563"/>
    <w:rsid w:val="00FB6F3B"/>
    <w:rsid w:val="00FC5451"/>
    <w:rsid w:val="00FE2B8C"/>
    <w:rsid w:val="00FF0CC7"/>
    <w:rsid w:val="00FF2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148C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33EB7"/>
    <w:pPr>
      <w:keepNext/>
      <w:tabs>
        <w:tab w:val="left" w:pos="552"/>
      </w:tabs>
      <w:spacing w:line="264" w:lineRule="auto"/>
      <w:jc w:val="center"/>
      <w:outlineLvl w:val="1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D33EB7"/>
    <w:rPr>
      <w:b/>
      <w:bCs/>
      <w:sz w:val="24"/>
      <w:szCs w:val="24"/>
    </w:rPr>
  </w:style>
  <w:style w:type="paragraph" w:styleId="NoSpacing">
    <w:name w:val="No Spacing"/>
    <w:uiPriority w:val="99"/>
    <w:qFormat/>
    <w:rsid w:val="009D1160"/>
    <w:rPr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D33EB7"/>
    <w:rPr>
      <w:b/>
      <w:bCs/>
      <w:sz w:val="28"/>
      <w:szCs w:val="28"/>
    </w:rPr>
  </w:style>
  <w:style w:type="character" w:customStyle="1" w:styleId="BodyText2Char">
    <w:name w:val="Body Text 2 Char"/>
    <w:basedOn w:val="DefaultParagraphFont"/>
    <w:link w:val="BodyText2"/>
    <w:uiPriority w:val="99"/>
    <w:rsid w:val="00D33EB7"/>
    <w:rPr>
      <w:b/>
      <w:bCs/>
      <w:sz w:val="28"/>
      <w:szCs w:val="28"/>
    </w:rPr>
  </w:style>
  <w:style w:type="paragraph" w:customStyle="1" w:styleId="ConsPlusNormal">
    <w:name w:val="ConsPlusNormal"/>
    <w:uiPriority w:val="99"/>
    <w:rsid w:val="00D33EB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character" w:styleId="Strong">
    <w:name w:val="Strong"/>
    <w:basedOn w:val="DefaultParagraphFont"/>
    <w:uiPriority w:val="99"/>
    <w:qFormat/>
    <w:rsid w:val="0065400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0309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9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9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9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9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9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9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9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9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9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9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9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9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9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9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9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9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9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9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9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27</Pages>
  <Words>7974</Words>
  <Characters>-32766</Characters>
  <Application>Microsoft Office Outlook</Application>
  <DocSecurity>0</DocSecurity>
  <Lines>0</Lines>
  <Paragraphs>0</Paragraphs>
  <ScaleCrop>false</ScaleCrop>
  <Company>РФО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</dc:title>
  <dc:subject/>
  <dc:creator>Admin</dc:creator>
  <cp:keywords/>
  <dc:description/>
  <cp:lastModifiedBy>Специалист</cp:lastModifiedBy>
  <cp:revision>3</cp:revision>
  <cp:lastPrinted>2025-12-22T13:06:00Z</cp:lastPrinted>
  <dcterms:created xsi:type="dcterms:W3CDTF">2025-12-24T13:51:00Z</dcterms:created>
  <dcterms:modified xsi:type="dcterms:W3CDTF">2025-12-29T08:57:00Z</dcterms:modified>
</cp:coreProperties>
</file>