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2D" w:rsidRPr="00CB6DA3" w:rsidRDefault="003A082D" w:rsidP="00CB6DA3">
      <w:pPr>
        <w:jc w:val="center"/>
      </w:pPr>
      <w:r w:rsidRPr="00CB6DA3">
        <w:t>ПСКОВСКАЯ ОБЛАСТЬ</w:t>
      </w:r>
    </w:p>
    <w:p w:rsidR="003A082D" w:rsidRPr="00CB6DA3" w:rsidRDefault="003A082D" w:rsidP="00CB6DA3">
      <w:pPr>
        <w:jc w:val="center"/>
      </w:pPr>
      <w:r w:rsidRPr="00CB6DA3">
        <w:t>МУНИЦИПАЛЬНОЕ ОБРАЗОВАНИЕ «ДЕДОВИЧСКИЙ МУНИЦИПАЛЬНЫЙ ОКРУГ»</w:t>
      </w:r>
    </w:p>
    <w:p w:rsidR="003A082D" w:rsidRPr="00CB6DA3" w:rsidRDefault="003A082D" w:rsidP="00CB6DA3">
      <w:pPr>
        <w:jc w:val="center"/>
      </w:pPr>
    </w:p>
    <w:p w:rsidR="003A082D" w:rsidRPr="00CB6DA3" w:rsidRDefault="003A082D" w:rsidP="00CB6DA3">
      <w:pPr>
        <w:jc w:val="center"/>
      </w:pPr>
      <w:r w:rsidRPr="00CB6DA3">
        <w:t>СОБРАНИЕ ДЕПУТАТОВ ДЕДОВИЧСКОГО МУНИЦИПАЛЬНОГО ОКРУГА</w:t>
      </w:r>
    </w:p>
    <w:p w:rsidR="003A082D" w:rsidRPr="00CB6DA3" w:rsidRDefault="003A082D" w:rsidP="00CB6DA3">
      <w:pPr>
        <w:jc w:val="center"/>
      </w:pPr>
    </w:p>
    <w:p w:rsidR="003A082D" w:rsidRPr="00CB6DA3" w:rsidRDefault="003A082D" w:rsidP="007411A7">
      <w:r w:rsidRPr="00CB6DA3">
        <w:t xml:space="preserve">                                                           РЕШЕНИЕ                                          </w:t>
      </w:r>
    </w:p>
    <w:p w:rsidR="003A082D" w:rsidRPr="00CB6DA3" w:rsidRDefault="003A082D" w:rsidP="00CB6DA3">
      <w:pPr>
        <w:jc w:val="center"/>
      </w:pPr>
    </w:p>
    <w:p w:rsidR="003A082D" w:rsidRDefault="003A082D" w:rsidP="007411A7">
      <w:r w:rsidRPr="00CB6DA3">
        <w:t xml:space="preserve"> </w:t>
      </w:r>
      <w:r>
        <w:t xml:space="preserve">от 30.12.2025 № 72 </w:t>
      </w:r>
    </w:p>
    <w:p w:rsidR="003A082D" w:rsidRPr="00CB6DA3" w:rsidRDefault="003A082D" w:rsidP="007411A7">
      <w:r w:rsidRPr="00CB6DA3">
        <w:t xml:space="preserve"> (принято на шестой внеочередной</w:t>
      </w:r>
    </w:p>
    <w:p w:rsidR="003A082D" w:rsidRPr="00CB6DA3" w:rsidRDefault="003A082D" w:rsidP="00CB6DA3">
      <w:r w:rsidRPr="00CB6DA3">
        <w:t xml:space="preserve"> сессии Собрания депутатов</w:t>
      </w:r>
    </w:p>
    <w:p w:rsidR="003A082D" w:rsidRPr="00CB6DA3" w:rsidRDefault="003A082D" w:rsidP="00CB6DA3">
      <w:r w:rsidRPr="00CB6DA3">
        <w:t xml:space="preserve">Дедовичского муниципального округа </w:t>
      </w:r>
    </w:p>
    <w:p w:rsidR="003A082D" w:rsidRPr="00CB6DA3" w:rsidRDefault="003A082D" w:rsidP="00CB6DA3">
      <w:r w:rsidRPr="00CB6DA3">
        <w:t xml:space="preserve">первого созыва) </w:t>
      </w:r>
    </w:p>
    <w:p w:rsidR="003A082D" w:rsidRDefault="003A082D" w:rsidP="00C40242">
      <w:r w:rsidRPr="00CB6DA3">
        <w:t>рп. Дедовичи</w:t>
      </w:r>
    </w:p>
    <w:p w:rsidR="003A082D" w:rsidRPr="00CB6DA3" w:rsidRDefault="003A082D" w:rsidP="00C40242"/>
    <w:p w:rsidR="003A082D" w:rsidRPr="00CB6DA3" w:rsidRDefault="003A082D" w:rsidP="00CB6DA3">
      <w:pPr>
        <w:jc w:val="center"/>
      </w:pPr>
      <w:r w:rsidRPr="00CB6DA3">
        <w:t>О внесении изменений в решение Собрания</w:t>
      </w:r>
    </w:p>
    <w:p w:rsidR="003A082D" w:rsidRPr="00CB6DA3" w:rsidRDefault="003A082D" w:rsidP="00CB6DA3">
      <w:pPr>
        <w:jc w:val="center"/>
      </w:pPr>
      <w:r w:rsidRPr="00CB6DA3">
        <w:t>депутатов сельского поселения «Пожеревицкая волость»</w:t>
      </w:r>
    </w:p>
    <w:p w:rsidR="003A082D" w:rsidRPr="00CB6DA3" w:rsidRDefault="003A082D" w:rsidP="00CB6DA3">
      <w:pPr>
        <w:jc w:val="center"/>
      </w:pPr>
      <w:r w:rsidRPr="00CB6DA3">
        <w:t>от 26.12.2024 № 155 «О бюджете муниципального</w:t>
      </w:r>
    </w:p>
    <w:p w:rsidR="003A082D" w:rsidRPr="00CB6DA3" w:rsidRDefault="003A082D" w:rsidP="00CB6DA3">
      <w:pPr>
        <w:jc w:val="center"/>
      </w:pPr>
      <w:r w:rsidRPr="00CB6DA3">
        <w:t>образования «Пожеревицкая волость» на 2025 год</w:t>
      </w:r>
    </w:p>
    <w:p w:rsidR="003A082D" w:rsidRPr="00CB6DA3" w:rsidRDefault="003A082D" w:rsidP="00CB6DA3">
      <w:pPr>
        <w:jc w:val="center"/>
      </w:pPr>
      <w:r w:rsidRPr="00CB6DA3">
        <w:t>и на плановый период 2026 и 2027 годов»</w:t>
      </w:r>
    </w:p>
    <w:p w:rsidR="003A082D" w:rsidRPr="00CB6DA3" w:rsidRDefault="003A082D" w:rsidP="00C40242">
      <w:pPr>
        <w:jc w:val="both"/>
      </w:pPr>
    </w:p>
    <w:p w:rsidR="003A082D" w:rsidRPr="00CB6DA3" w:rsidRDefault="003A082D" w:rsidP="0010124B">
      <w:pPr>
        <w:ind w:firstLine="567"/>
        <w:jc w:val="both"/>
        <w:rPr>
          <w:shd w:val="clear" w:color="auto" w:fill="FFFFFF"/>
        </w:rPr>
      </w:pPr>
      <w:r w:rsidRPr="00CB6DA3">
        <w:t>В соответствии со статьей 16 Федерального закона</w:t>
      </w:r>
      <w:r w:rsidRPr="00CB6DA3">
        <w:rPr>
          <w:b/>
          <w:bCs/>
        </w:rPr>
        <w:t xml:space="preserve"> </w:t>
      </w:r>
      <w:r w:rsidRPr="00CB6DA3">
        <w:rPr>
          <w:rStyle w:val="Strong"/>
          <w:b w:val="0"/>
          <w:bCs w:val="0"/>
          <w:shd w:val="clear" w:color="auto" w:fill="FFFFFF"/>
        </w:rPr>
        <w:t>от 20.03.2025 №33-ФЗ</w:t>
      </w:r>
      <w:r w:rsidRPr="00CB6DA3">
        <w:rPr>
          <w:b/>
          <w:bCs/>
          <w:shd w:val="clear" w:color="auto" w:fill="FFFFFF"/>
        </w:rPr>
        <w:t> </w:t>
      </w:r>
      <w:r w:rsidRPr="00CB6DA3">
        <w:rPr>
          <w:rStyle w:val="Strong"/>
          <w:b w:val="0"/>
          <w:bCs w:val="0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CB6DA3">
        <w:rPr>
          <w:b/>
          <w:bCs/>
          <w:shd w:val="clear" w:color="auto" w:fill="FFFFFF"/>
        </w:rPr>
        <w:t xml:space="preserve"> </w:t>
      </w:r>
      <w:r w:rsidRPr="00CB6DA3">
        <w:rPr>
          <w:shd w:val="clear" w:color="auto" w:fill="FFFFFF"/>
        </w:rPr>
        <w:t>Собрание депутатов Дедовичского муниципального округа РЕШИЛО:</w:t>
      </w:r>
    </w:p>
    <w:p w:rsidR="003A082D" w:rsidRPr="00CB6DA3" w:rsidRDefault="003A082D" w:rsidP="00C40242">
      <w:pPr>
        <w:ind w:firstLine="567"/>
        <w:jc w:val="both"/>
      </w:pPr>
      <w:r w:rsidRPr="00CB6DA3">
        <w:t>1. Внести в решение Собрания депутатов сельского поселения «Пожеревицкая волость» от 26.12.2024 № 155   «О бюджете муниципального образования «Пожеревицкая волость» на 2025 год и на плановый период 2026 и 2027 годов» следующие изменения:</w:t>
      </w:r>
    </w:p>
    <w:p w:rsidR="003A082D" w:rsidRPr="00CB6DA3" w:rsidRDefault="003A082D" w:rsidP="00C40242">
      <w:pPr>
        <w:ind w:firstLine="709"/>
        <w:jc w:val="both"/>
      </w:pPr>
      <w:r w:rsidRPr="00CB6DA3">
        <w:t>1.1. Пункт 1 решения изложить в следующей редакции:</w:t>
      </w:r>
    </w:p>
    <w:p w:rsidR="003A082D" w:rsidRPr="00CB6DA3" w:rsidRDefault="003A082D" w:rsidP="00C40242">
      <w:pPr>
        <w:ind w:firstLine="709"/>
        <w:jc w:val="both"/>
      </w:pPr>
      <w:r w:rsidRPr="00CB6DA3">
        <w:t xml:space="preserve">«1. Утвердить бюджет муниципального образования «Пожеревицкая волость» (далее именуется также – бюджет поселения) на 2025 год по доходам в сумме 12298 тыс. руб. и по расходам в сумме </w:t>
      </w:r>
      <w:r w:rsidRPr="00CB6DA3">
        <w:rPr>
          <w:color w:val="000000"/>
        </w:rPr>
        <w:t>12458</w:t>
      </w:r>
      <w:r w:rsidRPr="00CB6DA3">
        <w:t xml:space="preserve"> тыс. руб.</w:t>
      </w:r>
    </w:p>
    <w:p w:rsidR="003A082D" w:rsidRPr="00CB6DA3" w:rsidRDefault="003A082D" w:rsidP="00C40242">
      <w:pPr>
        <w:ind w:firstLine="567"/>
        <w:jc w:val="both"/>
      </w:pPr>
      <w:r w:rsidRPr="00CB6DA3">
        <w:t>Дефицит бюджета муниципального образования «Пожеревицкая волость» на 2025 год – 160 тыс. руб., что составляет 2 процента общего годового объёма доходов без учёта безвозмездных поступлений.».</w:t>
      </w:r>
    </w:p>
    <w:p w:rsidR="003A082D" w:rsidRPr="00CB6DA3" w:rsidRDefault="003A082D" w:rsidP="00C40242">
      <w:pPr>
        <w:ind w:firstLine="709"/>
        <w:jc w:val="both"/>
      </w:pPr>
      <w:r w:rsidRPr="00CB6DA3">
        <w:t>1.2. Приложение 2 к решению «Поступление доходов в бюджет поселения на 2025 год» изложить в редакции согласно приложению 1 к настоящему решению.</w:t>
      </w:r>
    </w:p>
    <w:p w:rsidR="003A082D" w:rsidRPr="00CB6DA3" w:rsidRDefault="003A082D" w:rsidP="00C40242">
      <w:pPr>
        <w:ind w:firstLine="709"/>
        <w:jc w:val="both"/>
      </w:pPr>
      <w:r w:rsidRPr="00CB6DA3">
        <w:t>1.3. Приложение 4 к решению «Распределение бюджетных ассигнований по разделам и подразделам, целевым статьям, группам видов расходов классификации расходов бюджета поселения на 2025 год» изложить в редакции согласно приложению 2 к настоящему решению.</w:t>
      </w:r>
    </w:p>
    <w:p w:rsidR="003A082D" w:rsidRPr="00CB6DA3" w:rsidRDefault="003A082D" w:rsidP="00C40242">
      <w:pPr>
        <w:ind w:firstLine="709"/>
        <w:jc w:val="both"/>
      </w:pPr>
      <w:r w:rsidRPr="00CB6DA3">
        <w:t>1.4. Приложение 6 к решению «Ведомственная структура расходов бюджета поселения на 2025 год» изложить в редакции согласно приложению 3 к настоящему решению.</w:t>
      </w:r>
    </w:p>
    <w:p w:rsidR="003A082D" w:rsidRPr="00CB6DA3" w:rsidRDefault="003A082D" w:rsidP="00C40242">
      <w:pPr>
        <w:ind w:firstLine="709"/>
        <w:jc w:val="both"/>
      </w:pPr>
      <w:r w:rsidRPr="00CB6DA3">
        <w:t>1.5. Приложение 8 к решению «Источники внутреннего финансирования дефицита бюджета поселения на 2025 год» изложить в редакции согласно приложению 4 к настоящему решению.</w:t>
      </w:r>
    </w:p>
    <w:p w:rsidR="003A082D" w:rsidRPr="00CB6DA3" w:rsidRDefault="003A082D" w:rsidP="00C40242">
      <w:pPr>
        <w:ind w:firstLine="709"/>
        <w:jc w:val="both"/>
      </w:pPr>
      <w:r w:rsidRPr="00CB6DA3">
        <w:t>1.6. Приложение 10 к решению «Межбюджетные трансферты, передаваемые бюджету поселения из районного бюджета на 2025 год» изложить в редакции согласно приложению 5 к настоящему решению.</w:t>
      </w:r>
    </w:p>
    <w:p w:rsidR="003A082D" w:rsidRPr="00CB6DA3" w:rsidRDefault="003A082D" w:rsidP="00C40242">
      <w:pPr>
        <w:ind w:firstLine="709"/>
        <w:jc w:val="both"/>
      </w:pPr>
      <w:r w:rsidRPr="00CB6DA3">
        <w:t>1.7. Приложение 14 к решению «</w:t>
      </w:r>
      <w:r w:rsidRPr="00CB6DA3">
        <w:rPr>
          <w:color w:val="000000"/>
        </w:rPr>
        <w:t>Распределение бюджетных ассигнований по целевым статьям (муниципальным  программам и непрограммным направлениям деятельности), группам видов расходов классификации расходов бюджета поселения на 2025 год</w:t>
      </w:r>
      <w:r w:rsidRPr="00CB6DA3">
        <w:t>» изложить в редакции согласно приложению 6 к настоящему решению.</w:t>
      </w:r>
    </w:p>
    <w:p w:rsidR="003A082D" w:rsidRDefault="003A082D" w:rsidP="00C40242">
      <w:pPr>
        <w:ind w:firstLine="709"/>
        <w:jc w:val="both"/>
      </w:pPr>
    </w:p>
    <w:p w:rsidR="003A082D" w:rsidRDefault="003A082D" w:rsidP="00C40242">
      <w:pPr>
        <w:ind w:firstLine="709"/>
        <w:jc w:val="both"/>
      </w:pPr>
    </w:p>
    <w:p w:rsidR="003A082D" w:rsidRPr="00CB6DA3" w:rsidRDefault="003A082D" w:rsidP="00C40242">
      <w:pPr>
        <w:ind w:firstLine="709"/>
        <w:jc w:val="both"/>
      </w:pPr>
      <w:r w:rsidRPr="00CB6DA3">
        <w:t>1.8. Приложение 16 к решению «Межбюджетные трансферты, передаваемые бюджету поселения из областного бюджета на 2025 год» изложить в редакции согласно приложению 7 к настоящему решению.</w:t>
      </w:r>
    </w:p>
    <w:p w:rsidR="003A082D" w:rsidRPr="00CB6DA3" w:rsidRDefault="003A082D" w:rsidP="00C40242">
      <w:pPr>
        <w:ind w:firstLine="709"/>
        <w:jc w:val="both"/>
      </w:pPr>
      <w:r w:rsidRPr="00CB6DA3">
        <w:t>4. Опубликовать настоящее решение.</w:t>
      </w:r>
    </w:p>
    <w:p w:rsidR="003A082D" w:rsidRPr="00CB6DA3" w:rsidRDefault="003A082D" w:rsidP="00C40242">
      <w:pPr>
        <w:jc w:val="both"/>
      </w:pPr>
    </w:p>
    <w:p w:rsidR="003A082D" w:rsidRPr="00CB6DA3" w:rsidRDefault="003A082D" w:rsidP="00C40242">
      <w:pPr>
        <w:jc w:val="both"/>
      </w:pPr>
    </w:p>
    <w:p w:rsidR="003A082D" w:rsidRPr="00CB6DA3" w:rsidRDefault="003A082D" w:rsidP="00C40242">
      <w:r w:rsidRPr="00CB6DA3">
        <w:t xml:space="preserve">Председатель Собрания депутатов </w:t>
      </w:r>
    </w:p>
    <w:p w:rsidR="003A082D" w:rsidRPr="00CB6DA3" w:rsidRDefault="003A082D" w:rsidP="00C40242">
      <w:r w:rsidRPr="00CB6DA3">
        <w:t xml:space="preserve">Дедовичского муниципального округа                                       </w:t>
      </w:r>
      <w:r>
        <w:t xml:space="preserve">                                      </w:t>
      </w:r>
      <w:r w:rsidRPr="00CB6DA3">
        <w:t xml:space="preserve"> Е.А. Васильева</w:t>
      </w:r>
    </w:p>
    <w:p w:rsidR="003A082D" w:rsidRDefault="003A082D" w:rsidP="00C40242"/>
    <w:p w:rsidR="003A082D" w:rsidRDefault="003A082D" w:rsidP="00C40242"/>
    <w:p w:rsidR="003A082D" w:rsidRPr="00CB6DA3" w:rsidRDefault="003A082D" w:rsidP="00C40242"/>
    <w:p w:rsidR="003A082D" w:rsidRPr="00CB6DA3" w:rsidRDefault="003A082D" w:rsidP="00C40242">
      <w:r w:rsidRPr="00CB6DA3">
        <w:t xml:space="preserve">Глава Дедовичского муниципального округа                            </w:t>
      </w:r>
      <w:r>
        <w:t xml:space="preserve">                                        </w:t>
      </w:r>
      <w:r w:rsidRPr="00CB6DA3">
        <w:t xml:space="preserve"> Р.Ю. Ахтямов</w:t>
      </w:r>
    </w:p>
    <w:p w:rsidR="003A082D" w:rsidRPr="00CB6DA3" w:rsidRDefault="003A082D" w:rsidP="00C40242"/>
    <w:p w:rsidR="003A082D" w:rsidRPr="00CB6DA3" w:rsidRDefault="003A082D" w:rsidP="00C40242"/>
    <w:p w:rsidR="003A082D" w:rsidRPr="00CB6DA3" w:rsidRDefault="003A082D" w:rsidP="00B65211">
      <w:r w:rsidRPr="00CB6DA3">
        <w:t xml:space="preserve">                                                                             </w:t>
      </w: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Default="003A082D" w:rsidP="0031764D">
      <w:pPr>
        <w:jc w:val="right"/>
      </w:pPr>
    </w:p>
    <w:p w:rsidR="003A082D" w:rsidRPr="00CB6DA3" w:rsidRDefault="003A082D" w:rsidP="0031764D">
      <w:pPr>
        <w:jc w:val="right"/>
      </w:pPr>
      <w:r w:rsidRPr="00CB6DA3">
        <w:t>Приложение 1</w:t>
      </w:r>
    </w:p>
    <w:p w:rsidR="003A082D" w:rsidRPr="00CB6DA3" w:rsidRDefault="003A082D" w:rsidP="0031764D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31764D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31764D">
      <w:pPr>
        <w:jc w:val="right"/>
      </w:pPr>
      <w:r>
        <w:t>от 30.12.2025 № 72</w:t>
      </w:r>
    </w:p>
    <w:p w:rsidR="003A082D" w:rsidRPr="00CB6DA3" w:rsidRDefault="003A082D" w:rsidP="0031764D">
      <w:pPr>
        <w:jc w:val="right"/>
      </w:pPr>
    </w:p>
    <w:p w:rsidR="003A082D" w:rsidRPr="00CB6DA3" w:rsidRDefault="003A082D" w:rsidP="0031764D">
      <w:pPr>
        <w:jc w:val="right"/>
      </w:pPr>
      <w:r w:rsidRPr="00CB6DA3">
        <w:t>«Приложение 2</w:t>
      </w:r>
    </w:p>
    <w:p w:rsidR="003A082D" w:rsidRPr="00CB6DA3" w:rsidRDefault="003A082D" w:rsidP="0031764D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31764D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31764D">
      <w:pPr>
        <w:jc w:val="right"/>
      </w:pPr>
      <w:r w:rsidRPr="00CB6DA3">
        <w:t xml:space="preserve">       от 26.12.2024 №155 </w:t>
      </w:r>
    </w:p>
    <w:p w:rsidR="003A082D" w:rsidRPr="00CB6DA3" w:rsidRDefault="003A082D" w:rsidP="0031764D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31764D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C40242">
      <w:pPr>
        <w:jc w:val="right"/>
      </w:pPr>
    </w:p>
    <w:p w:rsidR="003A082D" w:rsidRPr="00CB6DA3" w:rsidRDefault="003A082D" w:rsidP="001F19A7">
      <w:pPr>
        <w:jc w:val="center"/>
        <w:rPr>
          <w:b/>
          <w:bCs/>
        </w:rPr>
      </w:pPr>
      <w:r w:rsidRPr="00CB6DA3">
        <w:rPr>
          <w:b/>
          <w:bCs/>
        </w:rPr>
        <w:t>Поступление доходов в бюджет поселения на 2025 год</w:t>
      </w:r>
    </w:p>
    <w:p w:rsidR="003A082D" w:rsidRPr="00CB6DA3" w:rsidRDefault="003A082D" w:rsidP="0031764D">
      <w:pPr>
        <w:jc w:val="right"/>
      </w:pPr>
      <w:r w:rsidRPr="00CB6DA3">
        <w:t xml:space="preserve">                                                                                                                   (тыс.руб.)</w:t>
      </w:r>
    </w:p>
    <w:tbl>
      <w:tblPr>
        <w:tblW w:w="10368" w:type="dxa"/>
        <w:tblInd w:w="-106" w:type="dxa"/>
        <w:tblLook w:val="00A0"/>
      </w:tblPr>
      <w:tblGrid>
        <w:gridCol w:w="3260"/>
        <w:gridCol w:w="5488"/>
        <w:gridCol w:w="1620"/>
      </w:tblGrid>
      <w:tr w:rsidR="003A082D" w:rsidRPr="00CB6DA3">
        <w:trPr>
          <w:trHeight w:val="264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pPr>
              <w:jc w:val="center"/>
              <w:rPr>
                <w:b/>
                <w:bCs/>
              </w:rPr>
            </w:pPr>
            <w:r w:rsidRPr="00CB6DA3">
              <w:rPr>
                <w:b/>
                <w:bCs/>
              </w:rPr>
              <w:t>Код классификации</w:t>
            </w:r>
          </w:p>
        </w:tc>
        <w:tc>
          <w:tcPr>
            <w:tcW w:w="54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pPr>
              <w:jc w:val="center"/>
              <w:rPr>
                <w:b/>
                <w:bCs/>
              </w:rPr>
            </w:pPr>
            <w:r w:rsidRPr="00CB6DA3">
              <w:rPr>
                <w:b/>
                <w:bCs/>
              </w:rPr>
              <w:t>Наименование платежей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A082D" w:rsidRPr="00CB6DA3" w:rsidRDefault="003A082D">
            <w:pPr>
              <w:rPr>
                <w:b/>
                <w:bCs/>
              </w:rPr>
            </w:pPr>
            <w:r w:rsidRPr="00CB6DA3">
              <w:rPr>
                <w:b/>
                <w:bCs/>
              </w:rPr>
              <w:t>Сумма</w:t>
            </w:r>
          </w:p>
        </w:tc>
      </w:tr>
      <w:tr w:rsidR="003A082D" w:rsidRPr="00CB6DA3">
        <w:trPr>
          <w:trHeight w:val="264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pPr>
              <w:jc w:val="center"/>
              <w:rPr>
                <w:b/>
                <w:bCs/>
              </w:rPr>
            </w:pPr>
            <w:r w:rsidRPr="00CB6DA3">
              <w:rPr>
                <w:b/>
                <w:bCs/>
              </w:rPr>
              <w:t>доходов бюджета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pPr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3A082D" w:rsidRPr="00CB6DA3" w:rsidRDefault="003A082D">
            <w:pPr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</w:tr>
      <w:tr w:rsidR="003A082D" w:rsidRPr="00CB6DA3">
        <w:trPr>
          <w:trHeight w:val="6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r w:rsidRPr="00CB6DA3"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r w:rsidRPr="00CB6DA3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082D" w:rsidRPr="00CB6DA3" w:rsidRDefault="003A082D">
            <w:r w:rsidRPr="00CB6DA3">
              <w:t> </w:t>
            </w:r>
          </w:p>
        </w:tc>
      </w:tr>
      <w:tr w:rsidR="003A082D" w:rsidRPr="00CB6DA3">
        <w:trPr>
          <w:trHeight w:val="27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3A082D" w:rsidRPr="00CB6DA3" w:rsidRDefault="003A082D">
            <w:pPr>
              <w:jc w:val="center"/>
              <w:rPr>
                <w:b/>
                <w:bCs/>
              </w:rPr>
            </w:pPr>
            <w:r w:rsidRPr="00CB6DA3">
              <w:rPr>
                <w:b/>
                <w:bCs/>
              </w:rPr>
              <w:t>000   1 00 00000 00 0000 000</w:t>
            </w:r>
          </w:p>
        </w:tc>
        <w:tc>
          <w:tcPr>
            <w:tcW w:w="54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>
            <w:pPr>
              <w:rPr>
                <w:b/>
                <w:bCs/>
              </w:rPr>
            </w:pPr>
            <w:r w:rsidRPr="00CB6DA3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082D" w:rsidRPr="00CB6DA3" w:rsidRDefault="003A082D">
            <w:pPr>
              <w:jc w:val="center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7 923  </w:t>
            </w:r>
          </w:p>
        </w:tc>
      </w:tr>
      <w:tr w:rsidR="003A082D" w:rsidRPr="00CB6DA3">
        <w:trPr>
          <w:trHeight w:val="3146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182    1 01 02010 01 0000 110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61  </w:t>
            </w:r>
          </w:p>
        </w:tc>
      </w:tr>
      <w:tr w:rsidR="003A082D" w:rsidRPr="00CB6DA3">
        <w:trPr>
          <w:trHeight w:val="2302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182    1 01 02020 01 0000 110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18  </w:t>
            </w:r>
          </w:p>
        </w:tc>
      </w:tr>
      <w:tr w:rsidR="003A082D" w:rsidRPr="00CB6DA3">
        <w:trPr>
          <w:trHeight w:val="23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182    1 01 02030 01 0000 110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21  </w:t>
            </w:r>
          </w:p>
        </w:tc>
      </w:tr>
      <w:tr w:rsidR="003A082D" w:rsidRPr="00CB6DA3">
        <w:trPr>
          <w:trHeight w:val="14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182 1 03 02231 01 0000 110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2 932  </w:t>
            </w:r>
          </w:p>
        </w:tc>
      </w:tr>
      <w:tr w:rsidR="003A082D" w:rsidRPr="00CB6DA3">
        <w:trPr>
          <w:trHeight w:val="1687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182  1 03 02241 01 0000 110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14  </w:t>
            </w:r>
          </w:p>
        </w:tc>
      </w:tr>
      <w:tr w:rsidR="003A082D" w:rsidRPr="00CB6DA3">
        <w:trPr>
          <w:trHeight w:val="146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182 1 03 02251 01 0000 110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3 039  </w:t>
            </w:r>
          </w:p>
        </w:tc>
      </w:tr>
      <w:tr w:rsidR="003A082D" w:rsidRPr="00CB6DA3">
        <w:trPr>
          <w:trHeight w:val="146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>
            <w:pPr>
              <w:jc w:val="center"/>
            </w:pPr>
            <w:r w:rsidRPr="00CB6DA3">
              <w:t>182 1 03 02261 01 0000 110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>
            <w:pPr>
              <w:jc w:val="center"/>
            </w:pPr>
            <w:r w:rsidRPr="00CB6DA3">
              <w:t xml:space="preserve">-364  </w:t>
            </w:r>
          </w:p>
        </w:tc>
      </w:tr>
      <w:tr w:rsidR="003A082D" w:rsidRPr="00CB6DA3">
        <w:trPr>
          <w:trHeight w:val="45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182   1 05 03010 01 0000 110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15  </w:t>
            </w:r>
          </w:p>
        </w:tc>
      </w:tr>
      <w:tr w:rsidR="003A082D" w:rsidRPr="00CB6DA3">
        <w:trPr>
          <w:trHeight w:val="68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182   1 06 01030 10 0000 110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49  </w:t>
            </w:r>
          </w:p>
        </w:tc>
      </w:tr>
      <w:tr w:rsidR="003A082D" w:rsidRPr="00CB6DA3">
        <w:trPr>
          <w:trHeight w:val="41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182   1 06 06033 10 0000 110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690  </w:t>
            </w:r>
          </w:p>
        </w:tc>
      </w:tr>
      <w:tr w:rsidR="003A082D" w:rsidRPr="00CB6DA3">
        <w:trPr>
          <w:trHeight w:val="659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182   1 06 06043 10 0000 110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1 448  </w:t>
            </w:r>
          </w:p>
        </w:tc>
      </w:tr>
      <w:tr w:rsidR="003A082D" w:rsidRPr="00CB6DA3">
        <w:trPr>
          <w:trHeight w:val="54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000   2 00 00000 00 0000 000</w:t>
            </w:r>
          </w:p>
        </w:tc>
        <w:tc>
          <w:tcPr>
            <w:tcW w:w="54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БЕЗВОЗМЕЗДНЫЕ ПОСТУПЛЕНИЯ                                            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4 375  </w:t>
            </w:r>
          </w:p>
        </w:tc>
      </w:tr>
      <w:tr w:rsidR="003A082D" w:rsidRPr="00CB6DA3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872   2 02 15002 10 0000 150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464  </w:t>
            </w:r>
          </w:p>
        </w:tc>
      </w:tr>
      <w:tr w:rsidR="003A082D" w:rsidRPr="00CB6DA3">
        <w:trPr>
          <w:trHeight w:val="543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872   2 02 16001 10 0000 150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1 798  </w:t>
            </w:r>
          </w:p>
        </w:tc>
      </w:tr>
      <w:tr w:rsidR="003A082D" w:rsidRPr="00CB6DA3">
        <w:trPr>
          <w:trHeight w:val="11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 xml:space="preserve">872 2 02 29999 10 9096 150 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200  </w:t>
            </w:r>
          </w:p>
        </w:tc>
      </w:tr>
      <w:tr w:rsidR="003A082D" w:rsidRPr="00CB6DA3">
        <w:trPr>
          <w:trHeight w:val="1056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 872 2 02 29999 10 9142 150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082D" w:rsidRPr="00CB6DA3" w:rsidRDefault="003A082D" w:rsidP="007411A7">
            <w:pPr>
              <w:jc w:val="both"/>
            </w:pPr>
            <w:r w:rsidRPr="00CB6DA3"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56  </w:t>
            </w:r>
          </w:p>
        </w:tc>
      </w:tr>
      <w:tr w:rsidR="003A082D" w:rsidRPr="00CB6DA3">
        <w:trPr>
          <w:trHeight w:val="57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 872 2 02 29999 10 9192 150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082D" w:rsidRPr="00CB6DA3" w:rsidRDefault="003A082D" w:rsidP="007411A7">
            <w:pPr>
              <w:jc w:val="both"/>
            </w:pPr>
            <w:r w:rsidRPr="00CB6DA3"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1 302  </w:t>
            </w:r>
          </w:p>
        </w:tc>
      </w:tr>
      <w:tr w:rsidR="003A082D" w:rsidRPr="00CB6DA3">
        <w:trPr>
          <w:trHeight w:val="64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 872 2 02 29999 10 9198 150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Субсидии на ликвидацию очагов сорного растения борщевик Сосновского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270  </w:t>
            </w:r>
          </w:p>
        </w:tc>
      </w:tr>
      <w:tr w:rsidR="003A082D" w:rsidRPr="00CB6DA3">
        <w:trPr>
          <w:trHeight w:val="63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872  2 02 35118 10 0000 150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151  </w:t>
            </w:r>
          </w:p>
        </w:tc>
      </w:tr>
      <w:tr w:rsidR="003A082D" w:rsidRPr="00CB6DA3">
        <w:trPr>
          <w:trHeight w:val="404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A082D" w:rsidRPr="00CB6DA3" w:rsidRDefault="003A082D" w:rsidP="007411A7">
            <w:pPr>
              <w:jc w:val="both"/>
            </w:pPr>
            <w:r w:rsidRPr="00CB6DA3">
              <w:t>872   2 02 49999 10 0000 150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Прочие межбюджетные трансферты, передаваемые бюджетам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134  </w:t>
            </w:r>
          </w:p>
        </w:tc>
      </w:tr>
      <w:tr w:rsidR="003A082D" w:rsidRPr="00CB6DA3">
        <w:trPr>
          <w:trHeight w:val="27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4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ИТОГО ДОХОДОВ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12298»</w:t>
            </w:r>
          </w:p>
        </w:tc>
      </w:tr>
    </w:tbl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AA59C9">
      <w:pPr>
        <w:jc w:val="center"/>
      </w:pPr>
      <w:r w:rsidRPr="00CB6DA3">
        <w:t xml:space="preserve">                                                                                                                  </w:t>
      </w:r>
      <w:r>
        <w:t xml:space="preserve">                           </w:t>
      </w:r>
      <w:r w:rsidRPr="00CB6DA3">
        <w:t xml:space="preserve">  Приложение 2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7411A7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7411A7">
      <w:pPr>
        <w:jc w:val="right"/>
      </w:pPr>
      <w:r>
        <w:t>от 30.12.2025 № 72</w:t>
      </w:r>
    </w:p>
    <w:p w:rsidR="003A082D" w:rsidRPr="00CB6DA3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>«Приложение 4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7411A7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7411A7">
      <w:pPr>
        <w:jc w:val="right"/>
      </w:pPr>
      <w:r w:rsidRPr="00CB6DA3">
        <w:t xml:space="preserve">       от 26.12.2024 №155 </w:t>
      </w:r>
    </w:p>
    <w:p w:rsidR="003A082D" w:rsidRPr="00CB6DA3" w:rsidRDefault="003A082D" w:rsidP="007411A7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7411A7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ind w:left="567"/>
        <w:jc w:val="both"/>
        <w:rPr>
          <w:b/>
          <w:bCs/>
        </w:rPr>
      </w:pPr>
      <w:r w:rsidRPr="00CB6DA3">
        <w:rPr>
          <w:b/>
          <w:bCs/>
        </w:rPr>
        <w:t>Распределение бюджетных ассигнований по разделам и подразделам, целевым статьям, группам видов расходов классификации расходов бюджета поселения на 2025 год</w:t>
      </w:r>
    </w:p>
    <w:p w:rsidR="003A082D" w:rsidRPr="00CB6DA3" w:rsidRDefault="003A082D" w:rsidP="007411A7">
      <w:pPr>
        <w:jc w:val="both"/>
      </w:pPr>
      <w:r w:rsidRPr="00CB6DA3">
        <w:t xml:space="preserve">                                                                                                                       </w:t>
      </w:r>
      <w:r>
        <w:t xml:space="preserve">                          </w:t>
      </w:r>
      <w:r w:rsidRPr="00CB6DA3">
        <w:t>(тыс.руб.)</w:t>
      </w:r>
    </w:p>
    <w:tbl>
      <w:tblPr>
        <w:tblW w:w="10368" w:type="dxa"/>
        <w:tblInd w:w="-106" w:type="dxa"/>
        <w:tblLook w:val="00A0"/>
      </w:tblPr>
      <w:tblGrid>
        <w:gridCol w:w="5"/>
        <w:gridCol w:w="5217"/>
        <w:gridCol w:w="460"/>
        <w:gridCol w:w="550"/>
        <w:gridCol w:w="1567"/>
        <w:gridCol w:w="576"/>
        <w:gridCol w:w="1998"/>
      </w:tblGrid>
      <w:tr w:rsidR="003A082D" w:rsidRPr="00CB6DA3">
        <w:trPr>
          <w:trHeight w:val="240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Рз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ПР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ВР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Сумма</w:t>
            </w:r>
          </w:p>
        </w:tc>
      </w:tr>
      <w:tr w:rsidR="003A082D" w:rsidRPr="00CB6DA3">
        <w:trPr>
          <w:trHeight w:val="16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</w:tr>
      <w:tr w:rsidR="003A082D" w:rsidRPr="00CB6DA3">
        <w:trPr>
          <w:trHeight w:val="33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3131</w:t>
            </w:r>
          </w:p>
        </w:tc>
      </w:tr>
      <w:tr w:rsidR="003A082D" w:rsidRPr="00CB6DA3">
        <w:trPr>
          <w:trHeight w:val="87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1181</w:t>
            </w:r>
          </w:p>
        </w:tc>
      </w:tr>
      <w:tr w:rsidR="003A082D" w:rsidRPr="00CB6DA3">
        <w:trPr>
          <w:trHeight w:val="614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87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61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«Функционирование Администрации поселения»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33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по оплате труда по Главе поселения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99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120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1920</w:t>
            </w:r>
          </w:p>
        </w:tc>
      </w:tr>
      <w:tr w:rsidR="003A082D" w:rsidRPr="00CB6DA3">
        <w:trPr>
          <w:trHeight w:val="59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1920</w:t>
            </w:r>
          </w:p>
        </w:tc>
      </w:tr>
      <w:tr w:rsidR="003A082D" w:rsidRPr="00CB6DA3">
        <w:trPr>
          <w:trHeight w:val="82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1920</w:t>
            </w:r>
          </w:p>
        </w:tc>
      </w:tr>
      <w:tr w:rsidR="003A082D" w:rsidRPr="00CB6DA3">
        <w:trPr>
          <w:trHeight w:val="57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«Функционирование Администрации поселения»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1920</w:t>
            </w:r>
          </w:p>
        </w:tc>
      </w:tr>
      <w:tr w:rsidR="003A082D" w:rsidRPr="00CB6DA3">
        <w:trPr>
          <w:trHeight w:val="68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1653</w:t>
            </w:r>
          </w:p>
        </w:tc>
      </w:tr>
      <w:tr w:rsidR="003A082D" w:rsidRPr="00CB6DA3">
        <w:trPr>
          <w:trHeight w:val="99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1318</w:t>
            </w:r>
          </w:p>
        </w:tc>
      </w:tr>
      <w:tr w:rsidR="003A082D" w:rsidRPr="00CB6DA3">
        <w:trPr>
          <w:trHeight w:val="54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326</w:t>
            </w:r>
          </w:p>
        </w:tc>
      </w:tr>
      <w:tr w:rsidR="003A082D" w:rsidRPr="00CB6DA3">
        <w:trPr>
          <w:trHeight w:val="40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Иные бюджетные ассигнования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</w:t>
            </w:r>
          </w:p>
        </w:tc>
      </w:tr>
      <w:tr w:rsidR="003A082D" w:rsidRPr="00CB6DA3">
        <w:trPr>
          <w:trHeight w:val="41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по оплате труда обслуживающего персонала Администрации поселения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267</w:t>
            </w:r>
          </w:p>
        </w:tc>
      </w:tr>
      <w:tr w:rsidR="003A082D" w:rsidRPr="00CB6DA3">
        <w:trPr>
          <w:trHeight w:val="103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267</w:t>
            </w:r>
          </w:p>
        </w:tc>
      </w:tr>
      <w:tr w:rsidR="003A082D" w:rsidRPr="00CB6DA3">
        <w:trPr>
          <w:trHeight w:val="85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</w:t>
            </w:r>
          </w:p>
        </w:tc>
      </w:tr>
      <w:tr w:rsidR="003A082D" w:rsidRPr="00CB6DA3">
        <w:trPr>
          <w:trHeight w:val="85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Пожеревицкая волость» по направлениям расходов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</w:t>
            </w:r>
          </w:p>
        </w:tc>
      </w:tr>
      <w:tr w:rsidR="003A082D" w:rsidRPr="00CB6DA3">
        <w:trPr>
          <w:trHeight w:val="53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</w:t>
            </w:r>
          </w:p>
        </w:tc>
      </w:tr>
      <w:tr w:rsidR="003A082D" w:rsidRPr="00CB6DA3">
        <w:trPr>
          <w:trHeight w:val="55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9080025800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278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 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9080025800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31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151</w:t>
            </w:r>
          </w:p>
        </w:tc>
      </w:tr>
      <w:tr w:rsidR="003A082D" w:rsidRPr="00CB6DA3">
        <w:trPr>
          <w:trHeight w:val="37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151</w:t>
            </w:r>
          </w:p>
        </w:tc>
      </w:tr>
      <w:tr w:rsidR="003A082D" w:rsidRPr="00CB6DA3">
        <w:trPr>
          <w:trHeight w:val="56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85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53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«Функционирование Администрации поселения»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70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1068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144</w:t>
            </w:r>
          </w:p>
        </w:tc>
      </w:tr>
      <w:tr w:rsidR="003A082D" w:rsidRPr="00CB6DA3">
        <w:trPr>
          <w:trHeight w:val="58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7</w:t>
            </w:r>
          </w:p>
        </w:tc>
      </w:tr>
      <w:tr w:rsidR="003A082D" w:rsidRPr="00CB6DA3">
        <w:trPr>
          <w:trHeight w:val="53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</w:t>
            </w:r>
          </w:p>
        </w:tc>
      </w:tr>
      <w:tr w:rsidR="003A082D" w:rsidRPr="00CB6DA3">
        <w:trPr>
          <w:trHeight w:val="4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Обеспечение пожарной безопасности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</w:t>
            </w:r>
          </w:p>
        </w:tc>
      </w:tr>
      <w:tr w:rsidR="003A082D" w:rsidRPr="00CB6DA3">
        <w:trPr>
          <w:trHeight w:val="55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59</w:t>
            </w:r>
          </w:p>
        </w:tc>
      </w:tr>
      <w:tr w:rsidR="003A082D" w:rsidRPr="00CB6DA3">
        <w:trPr>
          <w:trHeight w:val="56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«Пожарная безопасность в границах населенных пунктов поселения»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59</w:t>
            </w:r>
          </w:p>
        </w:tc>
      </w:tr>
      <w:tr w:rsidR="003A082D" w:rsidRPr="00CB6DA3">
        <w:trPr>
          <w:trHeight w:val="56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Основное мероприятие «Обеспечение пожарной безопасности»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59</w:t>
            </w:r>
          </w:p>
        </w:tc>
      </w:tr>
      <w:tr w:rsidR="003A082D" w:rsidRPr="00CB6DA3">
        <w:trPr>
          <w:trHeight w:val="85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0820141340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63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0820141340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76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>08201W1340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</w:t>
            </w:r>
          </w:p>
        </w:tc>
      </w:tr>
      <w:tr w:rsidR="003A082D" w:rsidRPr="00CB6DA3">
        <w:trPr>
          <w:trHeight w:val="55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>08201W1340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</w:t>
            </w:r>
          </w:p>
        </w:tc>
      </w:tr>
      <w:tr w:rsidR="003A082D" w:rsidRPr="00CB6DA3">
        <w:trPr>
          <w:trHeight w:val="27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5946</w:t>
            </w:r>
          </w:p>
        </w:tc>
      </w:tr>
      <w:tr w:rsidR="003A082D" w:rsidRPr="00CB6DA3">
        <w:trPr>
          <w:trHeight w:val="27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Сельское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325</w:t>
            </w:r>
          </w:p>
        </w:tc>
      </w:tr>
      <w:tr w:rsidR="003A082D" w:rsidRPr="00CB6DA3">
        <w:trPr>
          <w:trHeight w:val="56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106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137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5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55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57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54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69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25</w:t>
            </w:r>
          </w:p>
        </w:tc>
      </w:tr>
      <w:tr w:rsidR="003A082D" w:rsidRPr="00CB6DA3">
        <w:trPr>
          <w:trHeight w:val="5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25</w:t>
            </w:r>
          </w:p>
        </w:tc>
      </w:tr>
      <w:tr w:rsidR="003A082D" w:rsidRPr="00CB6DA3">
        <w:trPr>
          <w:trHeight w:val="41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25</w:t>
            </w:r>
          </w:p>
        </w:tc>
      </w:tr>
      <w:tr w:rsidR="003A082D" w:rsidRPr="00CB6DA3">
        <w:trPr>
          <w:gridBefore w:val="1"/>
          <w:trHeight w:val="46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25</w:t>
            </w:r>
          </w:p>
        </w:tc>
      </w:tr>
      <w:tr w:rsidR="003A082D" w:rsidRPr="00CB6DA3">
        <w:trPr>
          <w:gridBefore w:val="1"/>
          <w:trHeight w:val="37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5621</w:t>
            </w:r>
          </w:p>
        </w:tc>
      </w:tr>
      <w:tr w:rsidR="003A082D" w:rsidRPr="00CB6DA3">
        <w:trPr>
          <w:gridBefore w:val="1"/>
          <w:trHeight w:val="54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gridBefore w:val="1"/>
          <w:trHeight w:val="114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gridBefore w:val="1"/>
          <w:trHeight w:val="138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gridBefore w:val="1"/>
          <w:trHeight w:val="92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gridBefore w:val="1"/>
          <w:trHeight w:val="57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gridBefore w:val="1"/>
          <w:trHeight w:val="32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3046</w:t>
            </w:r>
          </w:p>
        </w:tc>
      </w:tr>
      <w:tr w:rsidR="003A082D" w:rsidRPr="00CB6DA3">
        <w:trPr>
          <w:gridBefore w:val="1"/>
          <w:trHeight w:val="27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134</w:t>
            </w:r>
          </w:p>
        </w:tc>
      </w:tr>
      <w:tr w:rsidR="003A082D" w:rsidRPr="00CB6DA3">
        <w:trPr>
          <w:gridBefore w:val="1"/>
          <w:trHeight w:val="57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gridBefore w:val="1"/>
          <w:trHeight w:val="114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gridBefore w:val="1"/>
          <w:trHeight w:val="131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gridBefore w:val="1"/>
          <w:trHeight w:val="34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содержание объектов водоснабжения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gridBefore w:val="1"/>
          <w:trHeight w:val="69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gridBefore w:val="1"/>
          <w:trHeight w:val="41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2912</w:t>
            </w:r>
          </w:p>
        </w:tc>
      </w:tr>
      <w:tr w:rsidR="003A082D" w:rsidRPr="00CB6DA3">
        <w:trPr>
          <w:gridBefore w:val="1"/>
          <w:trHeight w:val="56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2912</w:t>
            </w:r>
          </w:p>
        </w:tc>
      </w:tr>
      <w:tr w:rsidR="003A082D" w:rsidRPr="00CB6DA3">
        <w:trPr>
          <w:gridBefore w:val="1"/>
          <w:trHeight w:val="112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ПП МП  «Содержание и ремонт автомобильных дорог, объектовкоммунальной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2912</w:t>
            </w:r>
          </w:p>
        </w:tc>
      </w:tr>
      <w:tr w:rsidR="003A082D" w:rsidRPr="00CB6DA3">
        <w:trPr>
          <w:gridBefore w:val="1"/>
          <w:trHeight w:val="125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2912</w:t>
            </w:r>
          </w:p>
        </w:tc>
      </w:tr>
      <w:tr w:rsidR="003A082D" w:rsidRPr="00CB6DA3">
        <w:trPr>
          <w:gridBefore w:val="1"/>
          <w:trHeight w:val="41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содержание уличного освещения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971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971</w:t>
            </w:r>
          </w:p>
        </w:tc>
      </w:tr>
      <w:tr w:rsidR="003A082D" w:rsidRPr="00CB6DA3">
        <w:trPr>
          <w:gridBefore w:val="1"/>
          <w:trHeight w:val="36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озеленение территории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40</w:t>
            </w:r>
          </w:p>
        </w:tc>
      </w:tr>
      <w:tr w:rsidR="003A082D" w:rsidRPr="00CB6DA3">
        <w:trPr>
          <w:gridBefore w:val="1"/>
          <w:trHeight w:val="54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40</w:t>
            </w:r>
          </w:p>
        </w:tc>
      </w:tr>
      <w:tr w:rsidR="003A082D" w:rsidRPr="00CB6DA3">
        <w:trPr>
          <w:gridBefore w:val="1"/>
          <w:trHeight w:val="42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 содержание кладбищ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38</w:t>
            </w:r>
          </w:p>
        </w:tc>
      </w:tr>
      <w:tr w:rsidR="003A082D" w:rsidRPr="00CB6DA3">
        <w:trPr>
          <w:gridBefore w:val="1"/>
          <w:trHeight w:val="63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38</w:t>
            </w:r>
          </w:p>
        </w:tc>
      </w:tr>
      <w:tr w:rsidR="003A082D" w:rsidRPr="00CB6DA3">
        <w:trPr>
          <w:gridBefore w:val="1"/>
          <w:trHeight w:val="1418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gridBefore w:val="1"/>
          <w:trHeight w:val="63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gridBefore w:val="1"/>
          <w:trHeight w:val="1634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gridBefore w:val="1"/>
          <w:trHeight w:val="63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gridBefore w:val="1"/>
          <w:trHeight w:val="88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«Райский уголок»)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178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178</w:t>
            </w:r>
          </w:p>
        </w:tc>
      </w:tr>
      <w:tr w:rsidR="003A082D" w:rsidRPr="00CB6DA3">
        <w:trPr>
          <w:gridBefore w:val="1"/>
          <w:trHeight w:val="107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«Райский уголок»)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gridBefore w:val="1"/>
          <w:trHeight w:val="85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«Светлые улицы»)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gridBefore w:val="1"/>
          <w:trHeight w:val="110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«Светлые улицы»)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54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54</w:t>
            </w:r>
          </w:p>
        </w:tc>
      </w:tr>
      <w:tr w:rsidR="003A082D" w:rsidRPr="00CB6DA3">
        <w:trPr>
          <w:gridBefore w:val="1"/>
          <w:trHeight w:val="85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«Долг героям»)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378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378</w:t>
            </w:r>
          </w:p>
        </w:tc>
      </w:tr>
      <w:tr w:rsidR="003A082D" w:rsidRPr="00CB6DA3">
        <w:trPr>
          <w:gridBefore w:val="1"/>
          <w:trHeight w:val="110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«Долг героям»)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gridBefore w:val="1"/>
          <w:trHeight w:val="84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«Гордимся прошлым, работаем для будущего»)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170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170</w:t>
            </w:r>
          </w:p>
        </w:tc>
      </w:tr>
      <w:tr w:rsidR="003A082D" w:rsidRPr="00CB6DA3">
        <w:trPr>
          <w:gridBefore w:val="1"/>
          <w:trHeight w:val="99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«Гордимся прошлым, работаем для будущего»)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18</w:t>
            </w:r>
          </w:p>
        </w:tc>
      </w:tr>
      <w:tr w:rsidR="003A082D" w:rsidRPr="00CB6DA3">
        <w:trPr>
          <w:gridBefore w:val="1"/>
          <w:trHeight w:val="54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18</w:t>
            </w:r>
          </w:p>
        </w:tc>
      </w:tr>
      <w:tr w:rsidR="003A082D" w:rsidRPr="00CB6DA3">
        <w:trPr>
          <w:gridBefore w:val="1"/>
          <w:trHeight w:val="83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«Уличное освещение»)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276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276</w:t>
            </w:r>
          </w:p>
        </w:tc>
      </w:tr>
      <w:tr w:rsidR="003A082D" w:rsidRPr="00CB6DA3">
        <w:trPr>
          <w:gridBefore w:val="1"/>
          <w:trHeight w:val="111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«Уличное освещение»)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49</w:t>
            </w:r>
          </w:p>
        </w:tc>
      </w:tr>
      <w:tr w:rsidR="003A082D" w:rsidRPr="00CB6DA3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49</w:t>
            </w:r>
          </w:p>
        </w:tc>
      </w:tr>
      <w:tr w:rsidR="003A082D" w:rsidRPr="00CB6DA3">
        <w:trPr>
          <w:gridBefore w:val="1"/>
          <w:trHeight w:val="29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Социальная 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125</w:t>
            </w:r>
          </w:p>
        </w:tc>
      </w:tr>
      <w:tr w:rsidR="003A082D" w:rsidRPr="00CB6DA3">
        <w:trPr>
          <w:gridBefore w:val="1"/>
          <w:trHeight w:val="28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Пенсионное 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45</w:t>
            </w:r>
          </w:p>
        </w:tc>
      </w:tr>
      <w:tr w:rsidR="003A082D" w:rsidRPr="00CB6DA3">
        <w:trPr>
          <w:gridBefore w:val="1"/>
          <w:trHeight w:val="57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gridBefore w:val="1"/>
          <w:trHeight w:val="66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gridBefore w:val="1"/>
          <w:trHeight w:val="46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gridBefore w:val="1"/>
          <w:trHeight w:val="37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Доплаты к пенсиям муниципальных служащих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0810125400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gridBefore w:val="1"/>
          <w:trHeight w:val="28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 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0810125400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gridBefore w:val="1"/>
          <w:trHeight w:val="30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80</w:t>
            </w:r>
          </w:p>
        </w:tc>
      </w:tr>
      <w:tr w:rsidR="003A082D" w:rsidRPr="00CB6DA3">
        <w:trPr>
          <w:gridBefore w:val="1"/>
          <w:trHeight w:val="81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80</w:t>
            </w:r>
          </w:p>
        </w:tc>
      </w:tr>
      <w:tr w:rsidR="003A082D" w:rsidRPr="00CB6DA3">
        <w:trPr>
          <w:gridBefore w:val="1"/>
          <w:trHeight w:val="558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80</w:t>
            </w:r>
          </w:p>
        </w:tc>
      </w:tr>
      <w:tr w:rsidR="003A082D" w:rsidRPr="00CB6DA3">
        <w:trPr>
          <w:gridBefore w:val="1"/>
          <w:trHeight w:val="97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</w:t>
            </w:r>
          </w:p>
        </w:tc>
      </w:tr>
      <w:tr w:rsidR="003A082D" w:rsidRPr="00CB6DA3">
        <w:trPr>
          <w:gridBefore w:val="1"/>
          <w:trHeight w:val="38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</w:t>
            </w:r>
          </w:p>
        </w:tc>
      </w:tr>
      <w:tr w:rsidR="003A082D" w:rsidRPr="00CB6DA3">
        <w:trPr>
          <w:gridBefore w:val="1"/>
          <w:trHeight w:val="36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Всего расходов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12458»</w:t>
            </w:r>
          </w:p>
        </w:tc>
      </w:tr>
    </w:tbl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right"/>
      </w:pPr>
      <w:r w:rsidRPr="00CB6DA3">
        <w:t xml:space="preserve">                                                                                                                                     Приложение 3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7411A7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7411A7">
      <w:pPr>
        <w:jc w:val="right"/>
      </w:pPr>
      <w:r>
        <w:t>от 30.12.2025 № 72</w:t>
      </w:r>
    </w:p>
    <w:p w:rsidR="003A082D" w:rsidRPr="00CB6DA3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>«Приложение 6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7411A7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7411A7">
      <w:pPr>
        <w:jc w:val="right"/>
      </w:pPr>
      <w:r w:rsidRPr="00CB6DA3">
        <w:t xml:space="preserve">       от 26.12.2024 №155 </w:t>
      </w:r>
    </w:p>
    <w:p w:rsidR="003A082D" w:rsidRPr="00CB6DA3" w:rsidRDefault="003A082D" w:rsidP="007411A7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7411A7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  <w:rPr>
          <w:b/>
          <w:bCs/>
        </w:rPr>
      </w:pPr>
      <w:r w:rsidRPr="00CB6DA3">
        <w:rPr>
          <w:b/>
          <w:bCs/>
        </w:rPr>
        <w:t>Ведомственная структура расходов бюджета поселения на 2025 год</w:t>
      </w:r>
    </w:p>
    <w:p w:rsidR="003A082D" w:rsidRPr="00CB6DA3" w:rsidRDefault="003A082D" w:rsidP="007411A7">
      <w:pPr>
        <w:jc w:val="both"/>
      </w:pPr>
      <w:r w:rsidRPr="00CB6DA3">
        <w:t xml:space="preserve">                                                                                                                                            </w:t>
      </w:r>
      <w:r>
        <w:t xml:space="preserve">        </w:t>
      </w:r>
      <w:r w:rsidRPr="00CB6DA3">
        <w:t>(тыс.руб.)</w:t>
      </w:r>
      <w:r w:rsidRPr="00CB6DA3">
        <w:fldChar w:fldCharType="begin"/>
      </w:r>
      <w:r w:rsidRPr="00CB6DA3">
        <w:instrText xml:space="preserve"> LINK Excel.Sheet.8 "D:\\документы\\изменение в бюджет  декабрь 2025\\Приложение 3 (16).xls" "прилож 6!R25C1:R138C7" \a \f 4 \h  \* MERGEFORMAT </w:instrText>
      </w:r>
      <w:r w:rsidRPr="00CB6DA3">
        <w:fldChar w:fldCharType="separate"/>
      </w:r>
    </w:p>
    <w:tbl>
      <w:tblPr>
        <w:tblW w:w="10260" w:type="dxa"/>
        <w:tblInd w:w="2" w:type="dxa"/>
        <w:tblLook w:val="00A0"/>
      </w:tblPr>
      <w:tblGrid>
        <w:gridCol w:w="4360"/>
        <w:gridCol w:w="848"/>
        <w:gridCol w:w="567"/>
        <w:gridCol w:w="567"/>
        <w:gridCol w:w="1567"/>
        <w:gridCol w:w="576"/>
        <w:gridCol w:w="1775"/>
      </w:tblGrid>
      <w:tr w:rsidR="003A082D" w:rsidRPr="00CB6DA3">
        <w:trPr>
          <w:trHeight w:val="24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Наименование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ПР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ВР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Сумма</w:t>
            </w:r>
          </w:p>
        </w:tc>
      </w:tr>
      <w:tr w:rsidR="003A082D" w:rsidRPr="00CB6DA3">
        <w:trPr>
          <w:trHeight w:val="16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</w:tr>
      <w:tr w:rsidR="003A082D" w:rsidRPr="00CB6DA3">
        <w:trPr>
          <w:trHeight w:val="33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3131</w:t>
            </w:r>
          </w:p>
        </w:tc>
      </w:tr>
      <w:tr w:rsidR="003A082D" w:rsidRPr="00CB6DA3">
        <w:trPr>
          <w:trHeight w:val="87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1181</w:t>
            </w:r>
          </w:p>
        </w:tc>
      </w:tr>
      <w:tr w:rsidR="003A082D" w:rsidRPr="00CB6DA3">
        <w:trPr>
          <w:trHeight w:val="81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80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41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«Функционирование Администрации поселения»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35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по оплате труда по Главе поселения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102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117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1920</w:t>
            </w:r>
          </w:p>
        </w:tc>
      </w:tr>
      <w:tr w:rsidR="003A082D" w:rsidRPr="00CB6DA3">
        <w:trPr>
          <w:trHeight w:val="58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1920</w:t>
            </w:r>
          </w:p>
        </w:tc>
      </w:tr>
      <w:tr w:rsidR="003A082D" w:rsidRPr="00CB6DA3">
        <w:trPr>
          <w:trHeight w:val="82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1920</w:t>
            </w:r>
          </w:p>
        </w:tc>
      </w:tr>
      <w:tr w:rsidR="003A082D" w:rsidRPr="00CB6DA3">
        <w:trPr>
          <w:trHeight w:val="41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«Функционирование Администрации поселения»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1920</w:t>
            </w:r>
          </w:p>
        </w:tc>
      </w:tr>
      <w:tr w:rsidR="003A082D" w:rsidRPr="00CB6DA3">
        <w:trPr>
          <w:trHeight w:val="68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1653</w:t>
            </w:r>
          </w:p>
        </w:tc>
      </w:tr>
      <w:tr w:rsidR="003A082D" w:rsidRPr="00CB6DA3">
        <w:trPr>
          <w:trHeight w:val="119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1318</w:t>
            </w:r>
          </w:p>
        </w:tc>
      </w:tr>
      <w:tr w:rsidR="003A082D" w:rsidRPr="00CB6DA3">
        <w:trPr>
          <w:trHeight w:val="56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326</w:t>
            </w:r>
          </w:p>
        </w:tc>
      </w:tr>
      <w:tr w:rsidR="003A082D" w:rsidRPr="00CB6DA3">
        <w:trPr>
          <w:trHeight w:val="20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Иные бюджетные ассигнования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</w:t>
            </w:r>
          </w:p>
        </w:tc>
      </w:tr>
      <w:tr w:rsidR="003A082D" w:rsidRPr="00CB6DA3">
        <w:trPr>
          <w:trHeight w:val="39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по оплате труда обслуживающего персонала Администрации поселения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267</w:t>
            </w:r>
          </w:p>
        </w:tc>
      </w:tr>
      <w:tr w:rsidR="003A082D" w:rsidRPr="00CB6DA3">
        <w:trPr>
          <w:trHeight w:val="133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267</w:t>
            </w:r>
          </w:p>
        </w:tc>
      </w:tr>
      <w:tr w:rsidR="003A082D" w:rsidRPr="00CB6DA3">
        <w:trPr>
          <w:trHeight w:val="85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</w:t>
            </w:r>
          </w:p>
        </w:tc>
      </w:tr>
      <w:tr w:rsidR="003A082D" w:rsidRPr="00CB6DA3">
        <w:trPr>
          <w:trHeight w:val="85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Пожеревицкая волость» по направлениям расходов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</w:t>
            </w:r>
          </w:p>
        </w:tc>
      </w:tr>
      <w:tr w:rsidR="003A082D" w:rsidRPr="00CB6DA3">
        <w:trPr>
          <w:trHeight w:val="46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</w:t>
            </w:r>
          </w:p>
        </w:tc>
      </w:tr>
      <w:tr w:rsidR="003A082D" w:rsidRPr="00CB6DA3">
        <w:trPr>
          <w:trHeight w:val="67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9080025800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16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 Межбюджетные трансферты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9080025800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3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Национальная оборона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151</w:t>
            </w:r>
          </w:p>
        </w:tc>
      </w:tr>
      <w:tr w:rsidR="003A082D" w:rsidRPr="00CB6DA3">
        <w:trPr>
          <w:trHeight w:val="51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151</w:t>
            </w:r>
          </w:p>
        </w:tc>
      </w:tr>
      <w:tr w:rsidR="003A082D" w:rsidRPr="00CB6DA3">
        <w:trPr>
          <w:trHeight w:val="84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85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47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«Функционирование Администрации поселения»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85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119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144</w:t>
            </w:r>
          </w:p>
        </w:tc>
      </w:tr>
      <w:tr w:rsidR="003A082D" w:rsidRPr="00CB6DA3">
        <w:trPr>
          <w:trHeight w:val="58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7</w:t>
            </w:r>
          </w:p>
        </w:tc>
      </w:tr>
      <w:tr w:rsidR="003A082D" w:rsidRPr="00CB6DA3">
        <w:trPr>
          <w:trHeight w:val="38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</w:t>
            </w:r>
          </w:p>
        </w:tc>
      </w:tr>
      <w:tr w:rsidR="003A082D" w:rsidRPr="00CB6DA3">
        <w:trPr>
          <w:trHeight w:val="33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Обеспечение пожарной безопасности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</w:t>
            </w:r>
          </w:p>
        </w:tc>
      </w:tr>
      <w:tr w:rsidR="003A082D" w:rsidRPr="00CB6DA3">
        <w:trPr>
          <w:trHeight w:val="85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59</w:t>
            </w:r>
          </w:p>
        </w:tc>
      </w:tr>
      <w:tr w:rsidR="003A082D" w:rsidRPr="00CB6DA3">
        <w:trPr>
          <w:trHeight w:val="41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«Пожарная безопасность в границах населенных пунктов поселения»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59</w:t>
            </w:r>
          </w:p>
        </w:tc>
      </w:tr>
      <w:tr w:rsidR="003A082D" w:rsidRPr="00CB6DA3">
        <w:trPr>
          <w:trHeight w:val="42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Основное мероприятие «Обеспечение пожарной безопасности»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59</w:t>
            </w:r>
          </w:p>
        </w:tc>
      </w:tr>
      <w:tr w:rsidR="003A082D" w:rsidRPr="00CB6DA3">
        <w:trPr>
          <w:trHeight w:val="85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0820141340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27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0820141340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88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>08201W1340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</w:t>
            </w:r>
          </w:p>
        </w:tc>
      </w:tr>
      <w:tr w:rsidR="003A082D" w:rsidRPr="00CB6DA3">
        <w:trPr>
          <w:trHeight w:val="6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>08201W1340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</w:t>
            </w:r>
          </w:p>
        </w:tc>
      </w:tr>
      <w:tr w:rsidR="003A082D" w:rsidRPr="00CB6DA3">
        <w:trPr>
          <w:trHeight w:val="22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Национальная экономика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5946</w:t>
            </w:r>
          </w:p>
        </w:tc>
      </w:tr>
      <w:tr w:rsidR="003A082D" w:rsidRPr="00CB6DA3">
        <w:trPr>
          <w:trHeight w:val="25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Сельское хозяйство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325</w:t>
            </w:r>
          </w:p>
        </w:tc>
      </w:tr>
      <w:tr w:rsidR="003A082D" w:rsidRPr="00CB6DA3">
        <w:trPr>
          <w:trHeight w:val="81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101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127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45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54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57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64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105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25</w:t>
            </w:r>
          </w:p>
        </w:tc>
      </w:tr>
      <w:tr w:rsidR="003A082D" w:rsidRPr="00CB6DA3">
        <w:trPr>
          <w:trHeight w:val="55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25</w:t>
            </w:r>
          </w:p>
        </w:tc>
      </w:tr>
      <w:tr w:rsidR="003A082D" w:rsidRPr="00CB6DA3">
        <w:trPr>
          <w:trHeight w:val="55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25</w:t>
            </w:r>
          </w:p>
        </w:tc>
      </w:tr>
      <w:tr w:rsidR="003A082D" w:rsidRPr="00CB6DA3">
        <w:trPr>
          <w:trHeight w:val="51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25</w:t>
            </w:r>
          </w:p>
        </w:tc>
      </w:tr>
      <w:tr w:rsidR="003A082D" w:rsidRPr="00CB6DA3">
        <w:trPr>
          <w:trHeight w:val="28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5621</w:t>
            </w:r>
          </w:p>
        </w:tc>
      </w:tr>
      <w:tr w:rsidR="003A082D" w:rsidRPr="00CB6DA3">
        <w:trPr>
          <w:trHeight w:val="71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114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122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8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57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25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3046</w:t>
            </w:r>
          </w:p>
        </w:tc>
      </w:tr>
      <w:tr w:rsidR="003A082D" w:rsidRPr="00CB6DA3">
        <w:trPr>
          <w:trHeight w:val="27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Коммунальное хозяйство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134</w:t>
            </w:r>
          </w:p>
        </w:tc>
      </w:tr>
      <w:tr w:rsidR="003A082D" w:rsidRPr="00CB6DA3">
        <w:trPr>
          <w:trHeight w:val="76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120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130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31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содержание объектов водоснабжения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55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27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Благоустройство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2912</w:t>
            </w:r>
          </w:p>
        </w:tc>
      </w:tr>
      <w:tr w:rsidR="003A082D" w:rsidRPr="00CB6DA3">
        <w:trPr>
          <w:trHeight w:val="82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2912</w:t>
            </w:r>
          </w:p>
        </w:tc>
      </w:tr>
      <w:tr w:rsidR="003A082D" w:rsidRPr="00CB6DA3">
        <w:trPr>
          <w:trHeight w:val="112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ПП МП  «Содержание и ремонт автомобильных дорог, объектовкоммунальной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2912</w:t>
            </w:r>
          </w:p>
        </w:tc>
      </w:tr>
      <w:tr w:rsidR="003A082D" w:rsidRPr="00CB6DA3">
        <w:trPr>
          <w:trHeight w:val="101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2912</w:t>
            </w:r>
          </w:p>
        </w:tc>
      </w:tr>
      <w:tr w:rsidR="003A082D" w:rsidRPr="00CB6DA3">
        <w:trPr>
          <w:trHeight w:val="2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содержание уличного освещения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971</w:t>
            </w:r>
          </w:p>
        </w:tc>
      </w:tr>
      <w:tr w:rsidR="003A082D" w:rsidRPr="00CB6DA3">
        <w:trPr>
          <w:trHeight w:val="14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971</w:t>
            </w:r>
          </w:p>
        </w:tc>
      </w:tr>
      <w:tr w:rsidR="003A082D" w:rsidRPr="00CB6DA3">
        <w:trPr>
          <w:trHeight w:val="67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озеленение территории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40</w:t>
            </w:r>
          </w:p>
        </w:tc>
      </w:tr>
      <w:tr w:rsidR="003A082D" w:rsidRPr="00CB6DA3">
        <w:trPr>
          <w:trHeight w:val="54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40</w:t>
            </w:r>
          </w:p>
        </w:tc>
      </w:tr>
      <w:tr w:rsidR="003A082D" w:rsidRPr="00CB6DA3">
        <w:trPr>
          <w:trHeight w:val="33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 содержание кладбищ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38</w:t>
            </w:r>
          </w:p>
        </w:tc>
      </w:tr>
      <w:tr w:rsidR="003A082D" w:rsidRPr="00CB6DA3">
        <w:trPr>
          <w:trHeight w:val="40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38</w:t>
            </w:r>
          </w:p>
        </w:tc>
      </w:tr>
      <w:tr w:rsidR="003A082D" w:rsidRPr="00CB6DA3">
        <w:trPr>
          <w:trHeight w:val="144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49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167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45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93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«Райский уголок»)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178</w:t>
            </w:r>
          </w:p>
        </w:tc>
      </w:tr>
      <w:tr w:rsidR="003A082D" w:rsidRPr="00CB6DA3">
        <w:trPr>
          <w:trHeight w:val="47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178</w:t>
            </w:r>
          </w:p>
        </w:tc>
      </w:tr>
      <w:tr w:rsidR="003A082D" w:rsidRPr="00CB6DA3">
        <w:trPr>
          <w:trHeight w:val="95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«Райский уголок»)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499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08301W156Б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85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«Светлые улицы»)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53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9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«Светлые улицы»)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54</w:t>
            </w:r>
          </w:p>
        </w:tc>
      </w:tr>
      <w:tr w:rsidR="003A082D" w:rsidRPr="00CB6DA3">
        <w:trPr>
          <w:trHeight w:val="51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54</w:t>
            </w:r>
          </w:p>
        </w:tc>
      </w:tr>
      <w:tr w:rsidR="003A082D" w:rsidRPr="00CB6DA3">
        <w:trPr>
          <w:trHeight w:val="99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«Долг героям»)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378</w:t>
            </w:r>
          </w:p>
        </w:tc>
      </w:tr>
      <w:tr w:rsidR="003A082D" w:rsidRPr="00CB6DA3">
        <w:trPr>
          <w:trHeight w:val="52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378</w:t>
            </w:r>
          </w:p>
        </w:tc>
      </w:tr>
      <w:tr w:rsidR="003A082D" w:rsidRPr="00CB6DA3">
        <w:trPr>
          <w:trHeight w:val="99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«Долг героям»)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54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97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«Гордимся прошлым, работаем для будущего»)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170</w:t>
            </w:r>
          </w:p>
        </w:tc>
      </w:tr>
      <w:tr w:rsidR="003A082D" w:rsidRPr="00CB6DA3">
        <w:trPr>
          <w:trHeight w:val="52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170</w:t>
            </w:r>
          </w:p>
        </w:tc>
      </w:tr>
      <w:tr w:rsidR="003A082D" w:rsidRPr="00CB6DA3">
        <w:trPr>
          <w:trHeight w:val="126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«Гордимся прошлым, работаем для будущего»)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18</w:t>
            </w:r>
          </w:p>
        </w:tc>
      </w:tr>
      <w:tr w:rsidR="003A082D" w:rsidRPr="00CB6DA3">
        <w:trPr>
          <w:trHeight w:val="40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18</w:t>
            </w:r>
          </w:p>
        </w:tc>
      </w:tr>
      <w:tr w:rsidR="003A082D" w:rsidRPr="00CB6DA3">
        <w:trPr>
          <w:trHeight w:val="103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«Уличное освещение»)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276</w:t>
            </w:r>
          </w:p>
        </w:tc>
      </w:tr>
      <w:tr w:rsidR="003A082D" w:rsidRPr="00CB6DA3">
        <w:trPr>
          <w:trHeight w:val="41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276</w:t>
            </w:r>
          </w:p>
        </w:tc>
      </w:tr>
      <w:tr w:rsidR="003A082D" w:rsidRPr="00CB6DA3">
        <w:trPr>
          <w:trHeight w:val="10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«Уличное освещение»)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49</w:t>
            </w:r>
          </w:p>
        </w:tc>
      </w:tr>
      <w:tr w:rsidR="003A082D" w:rsidRPr="00CB6DA3">
        <w:trPr>
          <w:trHeight w:val="42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49</w:t>
            </w:r>
          </w:p>
        </w:tc>
      </w:tr>
      <w:tr w:rsidR="003A082D" w:rsidRPr="00CB6DA3">
        <w:trPr>
          <w:trHeight w:val="18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Социальная политика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125</w:t>
            </w:r>
          </w:p>
        </w:tc>
      </w:tr>
      <w:tr w:rsidR="003A082D" w:rsidRPr="00CB6DA3">
        <w:trPr>
          <w:trHeight w:val="20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Пенсионное обеспечение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45</w:t>
            </w:r>
          </w:p>
        </w:tc>
      </w:tr>
      <w:tr w:rsidR="003A082D" w:rsidRPr="00CB6DA3">
        <w:trPr>
          <w:trHeight w:val="79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703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50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267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Доплаты к пенсиям муниципальных служащих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0810125400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27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 Межбюджетные трансферты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0810125400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80</w:t>
            </w:r>
          </w:p>
        </w:tc>
      </w:tr>
      <w:tr w:rsidR="003A082D" w:rsidRPr="00CB6DA3">
        <w:trPr>
          <w:trHeight w:val="105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80</w:t>
            </w:r>
          </w:p>
        </w:tc>
      </w:tr>
      <w:tr w:rsidR="003A082D" w:rsidRPr="00CB6DA3">
        <w:trPr>
          <w:trHeight w:val="46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80</w:t>
            </w:r>
          </w:p>
        </w:tc>
      </w:tr>
      <w:tr w:rsidR="003A082D" w:rsidRPr="00CB6DA3">
        <w:trPr>
          <w:trHeight w:val="1082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</w:t>
            </w:r>
          </w:p>
        </w:tc>
      </w:tr>
      <w:tr w:rsidR="003A082D" w:rsidRPr="00CB6DA3">
        <w:trPr>
          <w:trHeight w:val="50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Межбюджетные трансферты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</w:t>
            </w:r>
          </w:p>
        </w:tc>
      </w:tr>
      <w:tr w:rsidR="003A082D" w:rsidRPr="00CB6DA3">
        <w:trPr>
          <w:trHeight w:val="36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Всего расходов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12458»</w:t>
            </w:r>
          </w:p>
        </w:tc>
      </w:tr>
    </w:tbl>
    <w:p w:rsidR="003A082D" w:rsidRPr="00CB6DA3" w:rsidRDefault="003A082D" w:rsidP="007411A7">
      <w:pPr>
        <w:jc w:val="both"/>
      </w:pPr>
      <w:r w:rsidRPr="00CB6DA3">
        <w:fldChar w:fldCharType="end"/>
      </w: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right"/>
      </w:pPr>
      <w:r w:rsidRPr="00CB6DA3">
        <w:t>Приложение 4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7411A7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7411A7">
      <w:pPr>
        <w:jc w:val="right"/>
      </w:pPr>
      <w:r>
        <w:t>от 30.12.2025 № 72</w:t>
      </w:r>
    </w:p>
    <w:p w:rsidR="003A082D" w:rsidRPr="00CB6DA3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>«Приложение 8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7411A7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7411A7">
      <w:pPr>
        <w:jc w:val="right"/>
      </w:pPr>
      <w:r w:rsidRPr="00CB6DA3">
        <w:t xml:space="preserve">       от 26.12.2024 №155 </w:t>
      </w:r>
    </w:p>
    <w:p w:rsidR="003A082D" w:rsidRPr="00CB6DA3" w:rsidRDefault="003A082D" w:rsidP="007411A7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7411A7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7411A7">
      <w:pPr>
        <w:jc w:val="both"/>
      </w:pPr>
    </w:p>
    <w:p w:rsidR="003A082D" w:rsidRPr="007411A7" w:rsidRDefault="003A082D" w:rsidP="007411A7">
      <w:pPr>
        <w:pStyle w:val="Heading2"/>
        <w:keepNext w:val="0"/>
        <w:rPr>
          <w:sz w:val="24"/>
          <w:szCs w:val="24"/>
        </w:rPr>
      </w:pPr>
      <w:r w:rsidRPr="00CB6DA3">
        <w:rPr>
          <w:sz w:val="24"/>
          <w:szCs w:val="24"/>
        </w:rPr>
        <w:t>ИСТОЧНИКИ</w:t>
      </w:r>
      <w:r>
        <w:rPr>
          <w:sz w:val="24"/>
          <w:szCs w:val="24"/>
        </w:rPr>
        <w:t xml:space="preserve"> </w:t>
      </w:r>
      <w:r w:rsidRPr="00CB6DA3">
        <w:t>ВНУТРЕННЕГО ФИНАНСИРОВАНИЯ ДЕФИЦИТА</w:t>
      </w:r>
    </w:p>
    <w:p w:rsidR="003A082D" w:rsidRPr="00CB6DA3" w:rsidRDefault="003A082D" w:rsidP="007411A7">
      <w:pPr>
        <w:tabs>
          <w:tab w:val="left" w:pos="552"/>
        </w:tabs>
        <w:jc w:val="center"/>
        <w:rPr>
          <w:b/>
          <w:bCs/>
        </w:rPr>
      </w:pPr>
      <w:r w:rsidRPr="00CB6DA3">
        <w:rPr>
          <w:b/>
          <w:bCs/>
        </w:rPr>
        <w:t>БЮДЖЕТА ПОСЕЛЕНИЯ НА 2025 ГОД</w:t>
      </w:r>
    </w:p>
    <w:p w:rsidR="003A082D" w:rsidRPr="00CB6DA3" w:rsidRDefault="003A082D" w:rsidP="007411A7">
      <w:pPr>
        <w:tabs>
          <w:tab w:val="left" w:pos="552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</w:t>
      </w:r>
      <w:r w:rsidRPr="00CB6DA3">
        <w:rPr>
          <w:b/>
          <w:bCs/>
        </w:rPr>
        <w:t>(тыс. руб.)</w:t>
      </w:r>
    </w:p>
    <w:tbl>
      <w:tblPr>
        <w:tblW w:w="10260" w:type="dxa"/>
        <w:tblInd w:w="2" w:type="dxa"/>
        <w:tblLayout w:type="fixed"/>
        <w:tblLook w:val="0000"/>
      </w:tblPr>
      <w:tblGrid>
        <w:gridCol w:w="2552"/>
        <w:gridCol w:w="6095"/>
        <w:gridCol w:w="1613"/>
      </w:tblGrid>
      <w:tr w:rsidR="003A082D" w:rsidRPr="00CB6DA3">
        <w:trPr>
          <w:trHeight w:val="11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Код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Сумма</w:t>
            </w:r>
          </w:p>
        </w:tc>
      </w:tr>
      <w:tr w:rsidR="003A082D" w:rsidRPr="00CB6DA3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01 02 00 00 00 0000 000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Кредиты  кредитных организаций в валюте  Российской 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</w:p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-</w:t>
            </w:r>
          </w:p>
        </w:tc>
      </w:tr>
      <w:tr w:rsidR="003A082D" w:rsidRPr="00CB6DA3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01 02 00 00 00 0000 700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Получение кредитов от  кредитных организаций в валюте 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</w:p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5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01 02 00 00 10 0000 710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</w:p>
          <w:p w:rsidR="003A082D" w:rsidRPr="00CB6DA3" w:rsidRDefault="003A082D" w:rsidP="007411A7">
            <w:pPr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5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01 02 00 00 00 0000 800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</w:p>
          <w:p w:rsidR="003A082D" w:rsidRPr="00CB6DA3" w:rsidRDefault="003A082D" w:rsidP="007411A7">
            <w:pPr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01 02 00 00 10  0000 810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Погашение бюджетами сельских поселений кредитов от  кредитных организаций в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</w:p>
          <w:p w:rsidR="003A082D" w:rsidRPr="00CB6DA3" w:rsidRDefault="003A082D" w:rsidP="007411A7">
            <w:pPr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4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DA3">
              <w:rPr>
                <w:rFonts w:ascii="Times New Roman" w:hAnsi="Times New Roman" w:cs="Times New Roman"/>
                <w:b/>
                <w:bCs/>
              </w:rPr>
              <w:t>01 03 00 00 00 0000 000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DA3">
              <w:rPr>
                <w:rFonts w:ascii="Times New Roman" w:hAnsi="Times New Roman" w:cs="Times New Roman"/>
                <w:b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</w:p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-</w:t>
            </w:r>
          </w:p>
        </w:tc>
      </w:tr>
      <w:tr w:rsidR="003A082D" w:rsidRPr="00CB6DA3">
        <w:trPr>
          <w:trHeight w:val="5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01 03 01 00 00 0000 700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5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01 03 01 00 10 0000 710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Получение кредитов от других бюджетов бюджетной системы Российской Федерации </w:t>
            </w:r>
            <w:r w:rsidRPr="00CB6DA3">
              <w:rPr>
                <w:rStyle w:val="BodyText2Char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бюджетами сельских поселений в</w:t>
            </w:r>
            <w:r w:rsidRPr="00CB6DA3">
              <w:rPr>
                <w:rFonts w:ascii="Times New Roman" w:hAnsi="Times New Roman" w:cs="Times New Roman"/>
              </w:rPr>
              <w:t xml:space="preserve">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DA3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082D" w:rsidRPr="00CB6DA3">
        <w:trPr>
          <w:trHeight w:val="5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01 03 01 00 00 0000 800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</w:p>
          <w:p w:rsidR="003A082D" w:rsidRPr="00CB6DA3" w:rsidRDefault="003A082D" w:rsidP="007411A7">
            <w:pPr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5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01 03 01 00 10 0000 810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Погашение </w:t>
            </w:r>
            <w:r w:rsidRPr="00CB6DA3">
              <w:rPr>
                <w:rStyle w:val="BodyText2Char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бюджетами сельских поселений </w:t>
            </w:r>
            <w:r w:rsidRPr="00CB6DA3">
              <w:rPr>
                <w:rFonts w:ascii="Times New Roman" w:hAnsi="Times New Roman" w:cs="Times New Roman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</w:p>
          <w:p w:rsidR="003A082D" w:rsidRPr="00CB6DA3" w:rsidRDefault="003A082D" w:rsidP="007411A7">
            <w:pPr>
              <w:jc w:val="both"/>
            </w:pPr>
            <w:r w:rsidRPr="00CB6DA3">
              <w:t>-</w:t>
            </w:r>
          </w:p>
        </w:tc>
      </w:tr>
      <w:tr w:rsidR="003A082D" w:rsidRPr="00CB6DA3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DA3">
              <w:rPr>
                <w:rFonts w:ascii="Times New Roman" w:hAnsi="Times New Roman" w:cs="Times New Roman"/>
                <w:b/>
                <w:bCs/>
              </w:rPr>
              <w:t xml:space="preserve"> 01 05 00 00 00  0000 000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6DA3">
              <w:rPr>
                <w:rFonts w:ascii="Times New Roman" w:hAnsi="Times New Roman" w:cs="Times New Roman"/>
                <w:b/>
                <w:bCs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  <w:lang w:val="en-US"/>
              </w:rPr>
            </w:pPr>
            <w:r w:rsidRPr="00CB6DA3">
              <w:rPr>
                <w:b/>
                <w:bCs/>
              </w:rPr>
              <w:t>+160</w:t>
            </w:r>
          </w:p>
        </w:tc>
      </w:tr>
      <w:tr w:rsidR="003A082D" w:rsidRPr="00CB6DA3">
        <w:trPr>
          <w:trHeight w:val="3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01 05 00 00 00  0000 500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-12298</w:t>
            </w:r>
          </w:p>
        </w:tc>
      </w:tr>
      <w:tr w:rsidR="003A082D" w:rsidRPr="00CB6DA3">
        <w:trPr>
          <w:trHeight w:val="2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01 05 02 00 00  0000 500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-12298</w:t>
            </w:r>
          </w:p>
        </w:tc>
      </w:tr>
      <w:tr w:rsidR="003A082D" w:rsidRPr="00CB6DA3">
        <w:trPr>
          <w:trHeight w:val="4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01 05 02 01 00  0000 510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-12298</w:t>
            </w:r>
          </w:p>
        </w:tc>
      </w:tr>
      <w:tr w:rsidR="003A082D" w:rsidRPr="00CB6DA3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01 05 02 01 10 0000 510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-12298</w:t>
            </w:r>
          </w:p>
        </w:tc>
      </w:tr>
      <w:tr w:rsidR="003A082D" w:rsidRPr="00CB6DA3">
        <w:trPr>
          <w:trHeight w:val="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01 05 00 00 00 0000 600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</w:pPr>
            <w:r w:rsidRPr="00CB6DA3">
              <w:t>12458</w:t>
            </w:r>
          </w:p>
        </w:tc>
      </w:tr>
      <w:tr w:rsidR="003A082D" w:rsidRPr="00CB6DA3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01 05 02 00 00 0000 600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12458</w:t>
            </w:r>
          </w:p>
        </w:tc>
      </w:tr>
      <w:tr w:rsidR="003A082D" w:rsidRPr="00CB6DA3">
        <w:trPr>
          <w:trHeight w:val="3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01 05 02 01 00 0000 610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12458</w:t>
            </w:r>
          </w:p>
        </w:tc>
      </w:tr>
      <w:tr w:rsidR="003A082D" w:rsidRPr="00CB6DA3">
        <w:trPr>
          <w:trHeight w:val="5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 xml:space="preserve"> 01 05 02 01 10 0000 610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6DA3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12458</w:t>
            </w:r>
          </w:p>
        </w:tc>
      </w:tr>
      <w:tr w:rsidR="003A082D" w:rsidRPr="00CB6DA3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tabs>
                <w:tab w:val="left" w:pos="552"/>
              </w:tabs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+160»</w:t>
            </w:r>
          </w:p>
        </w:tc>
      </w:tr>
    </w:tbl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right"/>
      </w:pPr>
      <w:r w:rsidRPr="00CB6DA3">
        <w:t>Приложение 5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7411A7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7411A7">
      <w:pPr>
        <w:jc w:val="right"/>
      </w:pPr>
      <w:r>
        <w:t>от 30.12.2025 № 72</w:t>
      </w:r>
    </w:p>
    <w:p w:rsidR="003A082D" w:rsidRPr="00CB6DA3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>«Приложение 10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7411A7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7411A7">
      <w:pPr>
        <w:jc w:val="right"/>
      </w:pPr>
      <w:r w:rsidRPr="00CB6DA3">
        <w:t xml:space="preserve">       от 26.12.2024 №155 </w:t>
      </w:r>
    </w:p>
    <w:p w:rsidR="003A082D" w:rsidRPr="00CB6DA3" w:rsidRDefault="003A082D" w:rsidP="007411A7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7411A7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center"/>
        <w:rPr>
          <w:b/>
          <w:bCs/>
          <w:caps/>
        </w:rPr>
      </w:pPr>
      <w:r w:rsidRPr="00CB6DA3">
        <w:rPr>
          <w:b/>
          <w:bCs/>
          <w:caps/>
        </w:rPr>
        <w:t>Межбюджетные трансферты, передаваемые бюджету</w:t>
      </w:r>
    </w:p>
    <w:p w:rsidR="003A082D" w:rsidRPr="00CB6DA3" w:rsidRDefault="003A082D" w:rsidP="007411A7">
      <w:pPr>
        <w:jc w:val="center"/>
        <w:rPr>
          <w:b/>
          <w:bCs/>
        </w:rPr>
      </w:pPr>
      <w:r w:rsidRPr="00CB6DA3">
        <w:rPr>
          <w:b/>
          <w:bCs/>
          <w:caps/>
        </w:rPr>
        <w:t>поселения из районного бюджета на 2025 год</w:t>
      </w:r>
    </w:p>
    <w:p w:rsidR="003A082D" w:rsidRPr="00CB6DA3" w:rsidRDefault="003A082D" w:rsidP="007411A7">
      <w:pPr>
        <w:jc w:val="both"/>
      </w:pP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>
        <w:t xml:space="preserve">                                  </w:t>
      </w:r>
      <w:r w:rsidRPr="00CB6DA3">
        <w:t>(тыс. руб.)</w:t>
      </w:r>
    </w:p>
    <w:tbl>
      <w:tblPr>
        <w:tblW w:w="10260" w:type="dxa"/>
        <w:tblInd w:w="2" w:type="dxa"/>
        <w:tblLayout w:type="fixed"/>
        <w:tblLook w:val="0000"/>
      </w:tblPr>
      <w:tblGrid>
        <w:gridCol w:w="7938"/>
        <w:gridCol w:w="2322"/>
      </w:tblGrid>
      <w:tr w:rsidR="003A082D" w:rsidRPr="00CB6DA3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snapToGrid w:val="0"/>
              <w:jc w:val="both"/>
            </w:pPr>
            <w:r w:rsidRPr="00CB6DA3">
              <w:t xml:space="preserve">Наименование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Сумма</w:t>
            </w:r>
          </w:p>
          <w:p w:rsidR="003A082D" w:rsidRPr="00CB6DA3" w:rsidRDefault="003A082D" w:rsidP="007411A7">
            <w:pPr>
              <w:jc w:val="both"/>
            </w:pPr>
          </w:p>
        </w:tc>
      </w:tr>
      <w:tr w:rsidR="003A082D" w:rsidRPr="00CB6DA3">
        <w:trPr>
          <w:trHeight w:val="425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>Межбюджетные трансферты на организацию в границах</w:t>
            </w:r>
          </w:p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 xml:space="preserve">поселения водоснабжения населения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635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 xml:space="preserve"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273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>Субсидии на ликвидацию очагов сорного растения борщевик Сосновского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1072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619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561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1798</w:t>
            </w:r>
          </w:p>
        </w:tc>
      </w:tr>
      <w:tr w:rsidR="003A082D" w:rsidRPr="00CB6DA3"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ИТОГО</w:t>
            </w:r>
          </w:p>
        </w:tc>
        <w:tc>
          <w:tcPr>
            <w:tcW w:w="2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2609»</w:t>
            </w:r>
          </w:p>
        </w:tc>
      </w:tr>
    </w:tbl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right"/>
      </w:pPr>
      <w:r w:rsidRPr="00CB6DA3">
        <w:t>Приложение 6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7411A7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7411A7">
      <w:pPr>
        <w:jc w:val="right"/>
      </w:pPr>
      <w:r>
        <w:t>от 30.12.2025 № 72</w:t>
      </w:r>
    </w:p>
    <w:p w:rsidR="003A082D" w:rsidRPr="00CB6DA3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>«Приложение 14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7411A7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7411A7">
      <w:pPr>
        <w:jc w:val="right"/>
      </w:pPr>
      <w:r w:rsidRPr="00CB6DA3">
        <w:t xml:space="preserve">       от 26.12.2024 №155 </w:t>
      </w:r>
    </w:p>
    <w:p w:rsidR="003A082D" w:rsidRPr="00CB6DA3" w:rsidRDefault="003A082D" w:rsidP="007411A7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7411A7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ind w:left="567"/>
        <w:jc w:val="both"/>
        <w:rPr>
          <w:b/>
          <w:bCs/>
        </w:rPr>
      </w:pPr>
      <w:r w:rsidRPr="00CB6DA3">
        <w:rPr>
          <w:b/>
          <w:bCs/>
        </w:rPr>
        <w:t>Распределение бюджетных ассигнований по целевым статьям (муниципальным  программам и непрограммным направлениям деятельности), группам видов расходов классификации расходов на 2025 год</w:t>
      </w:r>
    </w:p>
    <w:p w:rsidR="003A082D" w:rsidRPr="00CB6DA3" w:rsidRDefault="003A082D" w:rsidP="007411A7">
      <w:pPr>
        <w:jc w:val="both"/>
      </w:pPr>
      <w:r w:rsidRPr="00CB6DA3">
        <w:t xml:space="preserve">                                                                                                                                       </w:t>
      </w:r>
      <w:r>
        <w:t xml:space="preserve">           </w:t>
      </w:r>
      <w:r w:rsidRPr="00CB6DA3">
        <w:t xml:space="preserve">(тыс.руб.)                                                                          </w:t>
      </w:r>
      <w:r w:rsidRPr="00CB6DA3">
        <w:fldChar w:fldCharType="begin"/>
      </w:r>
      <w:r w:rsidRPr="00CB6DA3">
        <w:instrText xml:space="preserve"> LINK Excel.Sheet.8 "D:\\документы\\изменение в бюджет  декабрь 2025\\Приложение 6 (11).xls" "6!R25C1:R97C4" \a \f 4 \h  \* MERGEFORMAT </w:instrText>
      </w:r>
      <w:r w:rsidRPr="00CB6DA3">
        <w:fldChar w:fldCharType="separate"/>
      </w:r>
    </w:p>
    <w:tbl>
      <w:tblPr>
        <w:tblW w:w="10260" w:type="dxa"/>
        <w:tblInd w:w="2" w:type="dxa"/>
        <w:tblLook w:val="00A0"/>
      </w:tblPr>
      <w:tblGrid>
        <w:gridCol w:w="6095"/>
        <w:gridCol w:w="1567"/>
        <w:gridCol w:w="709"/>
        <w:gridCol w:w="1889"/>
      </w:tblGrid>
      <w:tr w:rsidR="003A082D" w:rsidRPr="00CB6DA3">
        <w:trPr>
          <w:trHeight w:val="24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Наименование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ВР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Сумма</w:t>
            </w:r>
          </w:p>
        </w:tc>
      </w:tr>
      <w:tr w:rsidR="003A082D" w:rsidRPr="00CB6DA3">
        <w:trPr>
          <w:trHeight w:val="16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</w:tr>
      <w:tr w:rsidR="003A082D" w:rsidRPr="00CB6DA3">
        <w:trPr>
          <w:trHeight w:val="46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12323</w:t>
            </w:r>
          </w:p>
        </w:tc>
      </w:tr>
      <w:tr w:rsidR="003A082D" w:rsidRPr="00CB6DA3">
        <w:trPr>
          <w:trHeight w:val="56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3297</w:t>
            </w:r>
          </w:p>
        </w:tc>
      </w:tr>
      <w:tr w:rsidR="003A082D" w:rsidRPr="00CB6DA3">
        <w:trPr>
          <w:trHeight w:val="55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3297</w:t>
            </w:r>
          </w:p>
        </w:tc>
      </w:tr>
      <w:tr w:rsidR="003A082D" w:rsidRPr="00CB6DA3">
        <w:trPr>
          <w:trHeight w:val="40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1653</w:t>
            </w:r>
          </w:p>
        </w:tc>
      </w:tr>
      <w:tr w:rsidR="003A082D" w:rsidRPr="00CB6DA3">
        <w:trPr>
          <w:trHeight w:val="79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1318</w:t>
            </w:r>
          </w:p>
        </w:tc>
      </w:tr>
      <w:tr w:rsidR="003A082D" w:rsidRPr="00CB6DA3">
        <w:trPr>
          <w:trHeight w:val="42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326</w:t>
            </w:r>
          </w:p>
        </w:tc>
      </w:tr>
      <w:tr w:rsidR="003A082D" w:rsidRPr="00CB6DA3">
        <w:trPr>
          <w:trHeight w:val="11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Иные бюджетные ассигнования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</w:t>
            </w:r>
          </w:p>
        </w:tc>
      </w:tr>
      <w:tr w:rsidR="003A082D" w:rsidRPr="00CB6DA3">
        <w:trPr>
          <w:trHeight w:val="16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по оплате труда по Главе поселения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89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0810100920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1181</w:t>
            </w:r>
          </w:p>
        </w:tc>
      </w:tr>
      <w:tr w:rsidR="003A082D" w:rsidRPr="00CB6DA3">
        <w:trPr>
          <w:trHeight w:val="25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Доплаты к пенсиям муниципальных служащих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0810125400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27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 Межбюджетные трансферты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0810125400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45</w:t>
            </w:r>
          </w:p>
        </w:tc>
      </w:tr>
      <w:tr w:rsidR="003A082D" w:rsidRPr="00CB6DA3">
        <w:trPr>
          <w:trHeight w:val="41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по оплате труда обслуживающего персонала Администрации поселения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267</w:t>
            </w:r>
          </w:p>
        </w:tc>
      </w:tr>
      <w:tr w:rsidR="003A082D" w:rsidRPr="00CB6DA3">
        <w:trPr>
          <w:trHeight w:val="93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267</w:t>
            </w:r>
          </w:p>
        </w:tc>
      </w:tr>
      <w:tr w:rsidR="003A082D" w:rsidRPr="00CB6DA3">
        <w:trPr>
          <w:trHeight w:val="42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151</w:t>
            </w:r>
          </w:p>
        </w:tc>
      </w:tr>
      <w:tr w:rsidR="003A082D" w:rsidRPr="00CB6DA3">
        <w:trPr>
          <w:trHeight w:val="84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144</w:t>
            </w:r>
          </w:p>
        </w:tc>
      </w:tr>
      <w:tr w:rsidR="003A082D" w:rsidRPr="00CB6DA3">
        <w:trPr>
          <w:trHeight w:val="51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7</w:t>
            </w:r>
          </w:p>
        </w:tc>
      </w:tr>
      <w:tr w:rsidR="003A082D" w:rsidRPr="00CB6DA3">
        <w:trPr>
          <w:trHeight w:val="39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</w:t>
            </w:r>
          </w:p>
        </w:tc>
      </w:tr>
      <w:tr w:rsidR="003A082D" w:rsidRPr="00CB6DA3">
        <w:trPr>
          <w:trHeight w:val="28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Основное мероприятие «Обеспечение пожарной безопасности»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59</w:t>
            </w:r>
          </w:p>
        </w:tc>
      </w:tr>
      <w:tr w:rsidR="003A082D" w:rsidRPr="00CB6DA3">
        <w:trPr>
          <w:trHeight w:val="56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50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0820141340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</w:t>
            </w:r>
          </w:p>
        </w:tc>
      </w:tr>
      <w:tr w:rsidR="003A082D" w:rsidRPr="00CB6DA3">
        <w:trPr>
          <w:trHeight w:val="74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>08201W1340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</w:t>
            </w:r>
          </w:p>
        </w:tc>
      </w:tr>
      <w:tr w:rsidR="003A082D" w:rsidRPr="00CB6DA3">
        <w:trPr>
          <w:trHeight w:val="44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>08201W1340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</w:t>
            </w:r>
          </w:p>
        </w:tc>
      </w:tr>
      <w:tr w:rsidR="003A082D" w:rsidRPr="00CB6DA3">
        <w:trPr>
          <w:trHeight w:val="932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8967</w:t>
            </w:r>
          </w:p>
        </w:tc>
      </w:tr>
      <w:tr w:rsidR="003A082D" w:rsidRPr="00CB6DA3">
        <w:trPr>
          <w:trHeight w:val="83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0830100000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8967</w:t>
            </w:r>
          </w:p>
        </w:tc>
      </w:tr>
      <w:tr w:rsidR="003A082D" w:rsidRPr="00CB6DA3">
        <w:trPr>
          <w:trHeight w:val="26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содержание объектов водоснабжения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27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134</w:t>
            </w:r>
          </w:p>
        </w:tc>
      </w:tr>
      <w:tr w:rsidR="003A082D" w:rsidRPr="00CB6DA3">
        <w:trPr>
          <w:trHeight w:val="30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Расходы на содержание уличного освещения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971</w:t>
            </w:r>
          </w:p>
        </w:tc>
      </w:tr>
      <w:tr w:rsidR="003A082D" w:rsidRPr="00CB6DA3">
        <w:trPr>
          <w:trHeight w:val="41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971</w:t>
            </w:r>
          </w:p>
        </w:tc>
      </w:tr>
      <w:tr w:rsidR="003A082D" w:rsidRPr="00CB6DA3">
        <w:trPr>
          <w:trHeight w:val="36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озеленение территории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40</w:t>
            </w:r>
          </w:p>
        </w:tc>
      </w:tr>
      <w:tr w:rsidR="003A082D" w:rsidRPr="00CB6DA3">
        <w:trPr>
          <w:trHeight w:val="54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40</w:t>
            </w:r>
          </w:p>
        </w:tc>
      </w:tr>
      <w:tr w:rsidR="003A082D" w:rsidRPr="00CB6DA3">
        <w:trPr>
          <w:trHeight w:val="28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 содержание кладбищ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38</w:t>
            </w:r>
          </w:p>
        </w:tc>
      </w:tr>
      <w:tr w:rsidR="003A082D" w:rsidRPr="00CB6DA3">
        <w:trPr>
          <w:trHeight w:val="43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38</w:t>
            </w:r>
          </w:p>
        </w:tc>
      </w:tr>
      <w:tr w:rsidR="003A082D" w:rsidRPr="00CB6DA3">
        <w:trPr>
          <w:trHeight w:val="65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color w:val="000000"/>
              </w:rPr>
            </w:pPr>
            <w:r w:rsidRPr="00CB6DA3">
              <w:rPr>
                <w:color w:val="00000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39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0830124100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5621</w:t>
            </w:r>
          </w:p>
        </w:tc>
      </w:tr>
      <w:tr w:rsidR="003A082D" w:rsidRPr="00CB6DA3">
        <w:trPr>
          <w:trHeight w:val="90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Расходы 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39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1212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40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</w:tr>
      <w:tr w:rsidR="003A082D" w:rsidRPr="00CB6DA3">
        <w:trPr>
          <w:trHeight w:val="64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«Райский уголок»)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178</w:t>
            </w:r>
          </w:p>
        </w:tc>
      </w:tr>
      <w:tr w:rsidR="003A082D" w:rsidRPr="00CB6DA3">
        <w:trPr>
          <w:trHeight w:val="38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178</w:t>
            </w:r>
          </w:p>
        </w:tc>
      </w:tr>
      <w:tr w:rsidR="003A082D" w:rsidRPr="00CB6DA3">
        <w:trPr>
          <w:trHeight w:val="75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«Райский уголок»)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41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71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«Светлые улицы»)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41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300</w:t>
            </w:r>
          </w:p>
        </w:tc>
      </w:tr>
      <w:tr w:rsidR="003A082D" w:rsidRPr="00CB6DA3">
        <w:trPr>
          <w:trHeight w:val="65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«Светлые улицы»)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54</w:t>
            </w:r>
          </w:p>
        </w:tc>
      </w:tr>
      <w:tr w:rsidR="003A082D" w:rsidRPr="00CB6DA3">
        <w:trPr>
          <w:trHeight w:val="38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54</w:t>
            </w:r>
          </w:p>
        </w:tc>
      </w:tr>
      <w:tr w:rsidR="003A082D" w:rsidRPr="00CB6DA3">
        <w:trPr>
          <w:trHeight w:val="61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«Долг героям»)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378</w:t>
            </w:r>
          </w:p>
        </w:tc>
      </w:tr>
      <w:tr w:rsidR="003A082D" w:rsidRPr="00CB6DA3">
        <w:trPr>
          <w:trHeight w:val="40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378</w:t>
            </w:r>
          </w:p>
        </w:tc>
      </w:tr>
      <w:tr w:rsidR="003A082D" w:rsidRPr="00CB6DA3">
        <w:trPr>
          <w:trHeight w:val="71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«Долг героям»)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41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</w:t>
            </w:r>
          </w:p>
        </w:tc>
      </w:tr>
      <w:tr w:rsidR="003A082D" w:rsidRPr="00CB6DA3">
        <w:trPr>
          <w:trHeight w:val="651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«Гордимся прошлым, работаем для будущего»)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170</w:t>
            </w:r>
          </w:p>
        </w:tc>
      </w:tr>
      <w:tr w:rsidR="003A082D" w:rsidRPr="00CB6DA3">
        <w:trPr>
          <w:trHeight w:val="37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170</w:t>
            </w:r>
          </w:p>
        </w:tc>
      </w:tr>
      <w:tr w:rsidR="003A082D" w:rsidRPr="00CB6DA3">
        <w:trPr>
          <w:trHeight w:val="90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«Гордимся прошлым, работаем для будущего»)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18</w:t>
            </w:r>
          </w:p>
        </w:tc>
      </w:tr>
      <w:tr w:rsidR="003A082D" w:rsidRPr="00CB6DA3">
        <w:trPr>
          <w:trHeight w:val="39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18</w:t>
            </w:r>
          </w:p>
        </w:tc>
      </w:tr>
      <w:tr w:rsidR="003A082D" w:rsidRPr="00CB6DA3">
        <w:trPr>
          <w:trHeight w:val="64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Развитие институтов территориального общественного самоуправления и поддержка проектов местных инициатив (проект «Уличное освещение»)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276</w:t>
            </w:r>
          </w:p>
        </w:tc>
      </w:tr>
      <w:tr w:rsidR="003A082D" w:rsidRPr="00CB6DA3">
        <w:trPr>
          <w:trHeight w:val="372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083014156Е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276</w:t>
            </w:r>
          </w:p>
        </w:tc>
      </w:tr>
      <w:tr w:rsidR="003A082D" w:rsidRPr="00CB6DA3">
        <w:trPr>
          <w:trHeight w:val="604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«Уличное освещение»)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49</w:t>
            </w:r>
          </w:p>
        </w:tc>
      </w:tr>
      <w:tr w:rsidR="003A082D" w:rsidRPr="00CB6DA3">
        <w:trPr>
          <w:trHeight w:val="47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08301W156Е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49</w:t>
            </w:r>
          </w:p>
        </w:tc>
      </w:tr>
      <w:tr w:rsidR="003A082D" w:rsidRPr="00CB6DA3">
        <w:trPr>
          <w:trHeight w:val="41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373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0830141570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270</w:t>
            </w:r>
          </w:p>
        </w:tc>
      </w:tr>
      <w:tr w:rsidR="003A082D" w:rsidRPr="00CB6DA3">
        <w:trPr>
          <w:trHeight w:val="46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4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08301W1570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64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135</w:t>
            </w:r>
          </w:p>
        </w:tc>
      </w:tr>
      <w:tr w:rsidR="003A082D" w:rsidRPr="00CB6DA3">
        <w:trPr>
          <w:trHeight w:val="389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  <w:color w:val="000000"/>
              </w:rPr>
            </w:pPr>
            <w:r w:rsidRPr="00CB6DA3">
              <w:rPr>
                <w:b/>
                <w:bCs/>
                <w:color w:val="00000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9080000000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135</w:t>
            </w:r>
          </w:p>
        </w:tc>
      </w:tr>
      <w:tr w:rsidR="003A082D" w:rsidRPr="00CB6DA3">
        <w:trPr>
          <w:trHeight w:val="467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28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 Межбюджетные трансферты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30</w:t>
            </w:r>
          </w:p>
        </w:tc>
      </w:tr>
      <w:tr w:rsidR="003A082D" w:rsidRPr="00CB6DA3">
        <w:trPr>
          <w:trHeight w:val="82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</w:t>
            </w:r>
          </w:p>
        </w:tc>
      </w:tr>
      <w:tr w:rsidR="003A082D" w:rsidRPr="00CB6DA3">
        <w:trPr>
          <w:trHeight w:val="176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Межбюджетные трансферты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500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80</w:t>
            </w:r>
          </w:p>
        </w:tc>
      </w:tr>
      <w:tr w:rsidR="003A082D" w:rsidRPr="00CB6DA3">
        <w:trPr>
          <w:trHeight w:val="552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25</w:t>
            </w:r>
          </w:p>
        </w:tc>
      </w:tr>
      <w:tr w:rsidR="003A082D" w:rsidRPr="00CB6DA3">
        <w:trPr>
          <w:trHeight w:val="2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Закупка товаров, работ и услуг для государственных (муниципальных) нужд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9080027600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</w:pPr>
            <w:r w:rsidRPr="00CB6DA3">
              <w:t>25</w:t>
            </w:r>
          </w:p>
        </w:tc>
      </w:tr>
      <w:tr w:rsidR="003A082D" w:rsidRPr="00CB6DA3">
        <w:trPr>
          <w:trHeight w:val="58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Всего расходов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082D" w:rsidRPr="00CB6DA3" w:rsidRDefault="003A082D" w:rsidP="007411A7">
            <w:pPr>
              <w:jc w:val="both"/>
              <w:rPr>
                <w:b/>
                <w:bCs/>
              </w:rPr>
            </w:pPr>
            <w:r w:rsidRPr="00CB6DA3">
              <w:rPr>
                <w:b/>
                <w:bCs/>
              </w:rPr>
              <w:t>12458»</w:t>
            </w:r>
          </w:p>
        </w:tc>
      </w:tr>
    </w:tbl>
    <w:p w:rsidR="003A082D" w:rsidRPr="00CB6DA3" w:rsidRDefault="003A082D" w:rsidP="007411A7">
      <w:pPr>
        <w:jc w:val="both"/>
      </w:pPr>
      <w:r w:rsidRPr="00CB6DA3">
        <w:fldChar w:fldCharType="end"/>
      </w:r>
    </w:p>
    <w:p w:rsidR="003A082D" w:rsidRPr="00CB6DA3" w:rsidRDefault="003A082D" w:rsidP="007411A7">
      <w:pPr>
        <w:jc w:val="both"/>
      </w:pPr>
    </w:p>
    <w:p w:rsidR="003A082D" w:rsidRDefault="003A082D" w:rsidP="007411A7">
      <w:pPr>
        <w:jc w:val="right"/>
      </w:pPr>
    </w:p>
    <w:p w:rsidR="003A082D" w:rsidRDefault="003A082D" w:rsidP="007411A7">
      <w:pPr>
        <w:jc w:val="right"/>
      </w:pPr>
    </w:p>
    <w:p w:rsidR="003A082D" w:rsidRDefault="003A082D" w:rsidP="007411A7">
      <w:pPr>
        <w:jc w:val="right"/>
      </w:pPr>
    </w:p>
    <w:p w:rsidR="003A082D" w:rsidRDefault="003A082D" w:rsidP="007411A7">
      <w:pPr>
        <w:jc w:val="right"/>
      </w:pPr>
    </w:p>
    <w:p w:rsidR="003A082D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 xml:space="preserve"> Приложение 7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</w:t>
      </w:r>
    </w:p>
    <w:p w:rsidR="003A082D" w:rsidRPr="00CB6DA3" w:rsidRDefault="003A082D" w:rsidP="007411A7">
      <w:pPr>
        <w:jc w:val="right"/>
      </w:pPr>
      <w:r w:rsidRPr="00CB6DA3">
        <w:t xml:space="preserve"> Дедовичского муниципального округа</w:t>
      </w:r>
    </w:p>
    <w:p w:rsidR="003A082D" w:rsidRDefault="003A082D" w:rsidP="007411A7">
      <w:pPr>
        <w:jc w:val="right"/>
      </w:pPr>
      <w:r>
        <w:t>от 30.12.2025 № 72</w:t>
      </w:r>
    </w:p>
    <w:p w:rsidR="003A082D" w:rsidRPr="00CB6DA3" w:rsidRDefault="003A082D" w:rsidP="007411A7">
      <w:pPr>
        <w:jc w:val="right"/>
      </w:pPr>
    </w:p>
    <w:p w:rsidR="003A082D" w:rsidRPr="00CB6DA3" w:rsidRDefault="003A082D" w:rsidP="007411A7">
      <w:pPr>
        <w:jc w:val="right"/>
      </w:pPr>
      <w:r w:rsidRPr="00CB6DA3">
        <w:t>«Приложение 16</w:t>
      </w:r>
    </w:p>
    <w:p w:rsidR="003A082D" w:rsidRPr="00CB6DA3" w:rsidRDefault="003A082D" w:rsidP="007411A7">
      <w:pPr>
        <w:jc w:val="right"/>
      </w:pPr>
      <w:r w:rsidRPr="00CB6DA3">
        <w:t xml:space="preserve">к решению Собрания депутатов сельского </w:t>
      </w:r>
    </w:p>
    <w:p w:rsidR="003A082D" w:rsidRPr="00CB6DA3" w:rsidRDefault="003A082D" w:rsidP="007411A7">
      <w:pPr>
        <w:jc w:val="right"/>
      </w:pPr>
      <w:r w:rsidRPr="00CB6DA3">
        <w:t>поселения «Пожеревицкая волость»</w:t>
      </w:r>
    </w:p>
    <w:p w:rsidR="003A082D" w:rsidRPr="00CB6DA3" w:rsidRDefault="003A082D" w:rsidP="007411A7">
      <w:pPr>
        <w:jc w:val="right"/>
      </w:pPr>
      <w:r w:rsidRPr="00CB6DA3">
        <w:t xml:space="preserve">       от 26.12.2024 №155 </w:t>
      </w:r>
    </w:p>
    <w:p w:rsidR="003A082D" w:rsidRPr="00CB6DA3" w:rsidRDefault="003A082D" w:rsidP="007411A7">
      <w:pPr>
        <w:jc w:val="right"/>
      </w:pPr>
      <w:r w:rsidRPr="00CB6DA3">
        <w:t xml:space="preserve">«О бюджете муниципального образования                                    </w:t>
      </w:r>
    </w:p>
    <w:p w:rsidR="003A082D" w:rsidRPr="00CB6DA3" w:rsidRDefault="003A082D" w:rsidP="007411A7">
      <w:pPr>
        <w:jc w:val="right"/>
      </w:pPr>
      <w:r w:rsidRPr="00CB6DA3">
        <w:t>и на плановый период 2026 и 2027 годов»</w:t>
      </w: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both"/>
      </w:pPr>
    </w:p>
    <w:p w:rsidR="003A082D" w:rsidRPr="00CB6DA3" w:rsidRDefault="003A082D" w:rsidP="007411A7">
      <w:pPr>
        <w:jc w:val="center"/>
        <w:rPr>
          <w:b/>
          <w:bCs/>
          <w:caps/>
        </w:rPr>
      </w:pPr>
      <w:r w:rsidRPr="00CB6DA3">
        <w:rPr>
          <w:b/>
          <w:bCs/>
          <w:caps/>
        </w:rPr>
        <w:t>Межбюджетные трансферты, передаваемые бюджету</w:t>
      </w:r>
    </w:p>
    <w:p w:rsidR="003A082D" w:rsidRPr="00CB6DA3" w:rsidRDefault="003A082D" w:rsidP="007411A7">
      <w:pPr>
        <w:jc w:val="center"/>
        <w:rPr>
          <w:b/>
          <w:bCs/>
        </w:rPr>
      </w:pPr>
      <w:r w:rsidRPr="00CB6DA3">
        <w:rPr>
          <w:b/>
          <w:bCs/>
          <w:caps/>
        </w:rPr>
        <w:t>поселения из областного бюджета на 2025 год</w:t>
      </w:r>
    </w:p>
    <w:p w:rsidR="003A082D" w:rsidRPr="00CB6DA3" w:rsidRDefault="003A082D" w:rsidP="007411A7">
      <w:pPr>
        <w:jc w:val="both"/>
      </w:pP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 w:rsidRPr="00CB6DA3">
        <w:tab/>
      </w:r>
      <w:r>
        <w:t xml:space="preserve">                               </w:t>
      </w:r>
      <w:r w:rsidRPr="00CB6DA3">
        <w:t>(тыс. руб.)</w:t>
      </w:r>
    </w:p>
    <w:tbl>
      <w:tblPr>
        <w:tblW w:w="10260" w:type="dxa"/>
        <w:tblInd w:w="2" w:type="dxa"/>
        <w:tblLayout w:type="fixed"/>
        <w:tblLook w:val="0000"/>
      </w:tblPr>
      <w:tblGrid>
        <w:gridCol w:w="7796"/>
        <w:gridCol w:w="2464"/>
      </w:tblGrid>
      <w:tr w:rsidR="003A082D" w:rsidRPr="00CB6DA3"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snapToGrid w:val="0"/>
              <w:jc w:val="both"/>
            </w:pPr>
            <w:r w:rsidRPr="00CB6DA3">
              <w:t xml:space="preserve">Наименование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Сумма</w:t>
            </w:r>
          </w:p>
          <w:p w:rsidR="003A082D" w:rsidRPr="00CB6DA3" w:rsidRDefault="003A082D" w:rsidP="007411A7">
            <w:pPr>
              <w:jc w:val="both"/>
            </w:pPr>
          </w:p>
        </w:tc>
      </w:tr>
      <w:tr w:rsidR="003A082D" w:rsidRPr="00CB6DA3">
        <w:trPr>
          <w:trHeight w:val="441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464</w:t>
            </w:r>
          </w:p>
        </w:tc>
      </w:tr>
      <w:tr w:rsidR="003A082D" w:rsidRPr="00CB6DA3">
        <w:trPr>
          <w:trHeight w:val="491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tabs>
                <w:tab w:val="left" w:pos="2928"/>
              </w:tabs>
              <w:jc w:val="both"/>
            </w:pPr>
            <w:r w:rsidRPr="00CB6DA3"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1302</w:t>
            </w:r>
          </w:p>
        </w:tc>
      </w:tr>
      <w:tr w:rsidR="003A082D" w:rsidRPr="00CB6DA3">
        <w:tc>
          <w:tcPr>
            <w:tcW w:w="7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ИТОГО</w:t>
            </w:r>
          </w:p>
        </w:tc>
        <w:tc>
          <w:tcPr>
            <w:tcW w:w="2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2D" w:rsidRPr="00CB6DA3" w:rsidRDefault="003A082D" w:rsidP="007411A7">
            <w:pPr>
              <w:jc w:val="both"/>
            </w:pPr>
            <w:r w:rsidRPr="00CB6DA3">
              <w:t>1766»</w:t>
            </w:r>
          </w:p>
        </w:tc>
      </w:tr>
    </w:tbl>
    <w:p w:rsidR="003A082D" w:rsidRPr="00CB6DA3" w:rsidRDefault="003A082D" w:rsidP="007411A7">
      <w:pPr>
        <w:jc w:val="both"/>
      </w:pPr>
    </w:p>
    <w:sectPr w:rsidR="003A082D" w:rsidRPr="00CB6DA3" w:rsidSect="00B533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7EE"/>
    <w:rsid w:val="00000765"/>
    <w:rsid w:val="00024377"/>
    <w:rsid w:val="00036599"/>
    <w:rsid w:val="000473A4"/>
    <w:rsid w:val="00053D37"/>
    <w:rsid w:val="0005773B"/>
    <w:rsid w:val="00073C37"/>
    <w:rsid w:val="000968AE"/>
    <w:rsid w:val="000A422D"/>
    <w:rsid w:val="000C5AB0"/>
    <w:rsid w:val="000C742C"/>
    <w:rsid w:val="000D7A3F"/>
    <w:rsid w:val="000E2A54"/>
    <w:rsid w:val="000F0B7B"/>
    <w:rsid w:val="000F760E"/>
    <w:rsid w:val="0010124B"/>
    <w:rsid w:val="00114E30"/>
    <w:rsid w:val="00153A02"/>
    <w:rsid w:val="001D517A"/>
    <w:rsid w:val="001F19A7"/>
    <w:rsid w:val="00207F0E"/>
    <w:rsid w:val="00222AD4"/>
    <w:rsid w:val="0026448D"/>
    <w:rsid w:val="00267DB9"/>
    <w:rsid w:val="00285024"/>
    <w:rsid w:val="002860BC"/>
    <w:rsid w:val="002906FA"/>
    <w:rsid w:val="00291001"/>
    <w:rsid w:val="002B6D05"/>
    <w:rsid w:val="002C0905"/>
    <w:rsid w:val="002C0A9A"/>
    <w:rsid w:val="002C411C"/>
    <w:rsid w:val="002D2D87"/>
    <w:rsid w:val="002D736D"/>
    <w:rsid w:val="002E0577"/>
    <w:rsid w:val="002E583C"/>
    <w:rsid w:val="003131DE"/>
    <w:rsid w:val="0031764D"/>
    <w:rsid w:val="00321B69"/>
    <w:rsid w:val="00335E60"/>
    <w:rsid w:val="00336D05"/>
    <w:rsid w:val="00341612"/>
    <w:rsid w:val="003428AF"/>
    <w:rsid w:val="003464D8"/>
    <w:rsid w:val="0037548A"/>
    <w:rsid w:val="003754C0"/>
    <w:rsid w:val="00377249"/>
    <w:rsid w:val="003840FC"/>
    <w:rsid w:val="003A082D"/>
    <w:rsid w:val="003A19CA"/>
    <w:rsid w:val="003B1659"/>
    <w:rsid w:val="003B2DD1"/>
    <w:rsid w:val="003B35FB"/>
    <w:rsid w:val="003E6B34"/>
    <w:rsid w:val="003F162A"/>
    <w:rsid w:val="00411562"/>
    <w:rsid w:val="0042066A"/>
    <w:rsid w:val="00421251"/>
    <w:rsid w:val="00427316"/>
    <w:rsid w:val="0044226A"/>
    <w:rsid w:val="004525E3"/>
    <w:rsid w:val="004773EF"/>
    <w:rsid w:val="004A1818"/>
    <w:rsid w:val="004C13BF"/>
    <w:rsid w:val="004C6A55"/>
    <w:rsid w:val="004E0689"/>
    <w:rsid w:val="004E1CB5"/>
    <w:rsid w:val="004F7449"/>
    <w:rsid w:val="0050128F"/>
    <w:rsid w:val="00503DDC"/>
    <w:rsid w:val="00537A3F"/>
    <w:rsid w:val="00540284"/>
    <w:rsid w:val="00545008"/>
    <w:rsid w:val="005531ED"/>
    <w:rsid w:val="005607E9"/>
    <w:rsid w:val="005619EB"/>
    <w:rsid w:val="005711FF"/>
    <w:rsid w:val="00580FD0"/>
    <w:rsid w:val="00594FED"/>
    <w:rsid w:val="005A2B54"/>
    <w:rsid w:val="005C5C7B"/>
    <w:rsid w:val="005D5CF9"/>
    <w:rsid w:val="005F3AC9"/>
    <w:rsid w:val="0061263C"/>
    <w:rsid w:val="00612DFD"/>
    <w:rsid w:val="00617B5B"/>
    <w:rsid w:val="00621FB9"/>
    <w:rsid w:val="00630CC2"/>
    <w:rsid w:val="00631935"/>
    <w:rsid w:val="006332A4"/>
    <w:rsid w:val="00635D27"/>
    <w:rsid w:val="00647D33"/>
    <w:rsid w:val="0065251E"/>
    <w:rsid w:val="00656598"/>
    <w:rsid w:val="00662D2B"/>
    <w:rsid w:val="00664CF0"/>
    <w:rsid w:val="006678B6"/>
    <w:rsid w:val="00671561"/>
    <w:rsid w:val="00672519"/>
    <w:rsid w:val="0068732A"/>
    <w:rsid w:val="006A1A26"/>
    <w:rsid w:val="006B1372"/>
    <w:rsid w:val="006B6711"/>
    <w:rsid w:val="006C2D6A"/>
    <w:rsid w:val="006D2A7C"/>
    <w:rsid w:val="006E562B"/>
    <w:rsid w:val="006F58A1"/>
    <w:rsid w:val="00701404"/>
    <w:rsid w:val="007072F3"/>
    <w:rsid w:val="00710250"/>
    <w:rsid w:val="00725115"/>
    <w:rsid w:val="00730D61"/>
    <w:rsid w:val="007411A7"/>
    <w:rsid w:val="00743925"/>
    <w:rsid w:val="00752993"/>
    <w:rsid w:val="007754E4"/>
    <w:rsid w:val="0077671F"/>
    <w:rsid w:val="00791467"/>
    <w:rsid w:val="007A2922"/>
    <w:rsid w:val="007B6D87"/>
    <w:rsid w:val="007D4367"/>
    <w:rsid w:val="008030E2"/>
    <w:rsid w:val="00810672"/>
    <w:rsid w:val="00811F79"/>
    <w:rsid w:val="00815187"/>
    <w:rsid w:val="00815DAA"/>
    <w:rsid w:val="008251E4"/>
    <w:rsid w:val="008368C5"/>
    <w:rsid w:val="00855FA3"/>
    <w:rsid w:val="0085730F"/>
    <w:rsid w:val="00862B21"/>
    <w:rsid w:val="00865729"/>
    <w:rsid w:val="00871BA1"/>
    <w:rsid w:val="008B6828"/>
    <w:rsid w:val="008D1D4D"/>
    <w:rsid w:val="008D3218"/>
    <w:rsid w:val="008E2440"/>
    <w:rsid w:val="008E2C0C"/>
    <w:rsid w:val="00925A03"/>
    <w:rsid w:val="0093123C"/>
    <w:rsid w:val="0093126D"/>
    <w:rsid w:val="0094632D"/>
    <w:rsid w:val="0096341D"/>
    <w:rsid w:val="009651C0"/>
    <w:rsid w:val="009A17E6"/>
    <w:rsid w:val="009B0CD9"/>
    <w:rsid w:val="009C3060"/>
    <w:rsid w:val="00A03C03"/>
    <w:rsid w:val="00A12702"/>
    <w:rsid w:val="00A13543"/>
    <w:rsid w:val="00A31609"/>
    <w:rsid w:val="00A52F2F"/>
    <w:rsid w:val="00A53061"/>
    <w:rsid w:val="00A772ED"/>
    <w:rsid w:val="00A81F4C"/>
    <w:rsid w:val="00A92A1C"/>
    <w:rsid w:val="00A95F46"/>
    <w:rsid w:val="00A9634C"/>
    <w:rsid w:val="00AA2271"/>
    <w:rsid w:val="00AA4BD5"/>
    <w:rsid w:val="00AA59C9"/>
    <w:rsid w:val="00AB5C86"/>
    <w:rsid w:val="00AC1AE1"/>
    <w:rsid w:val="00AC1F77"/>
    <w:rsid w:val="00AC5AB1"/>
    <w:rsid w:val="00AD4480"/>
    <w:rsid w:val="00B00572"/>
    <w:rsid w:val="00B01105"/>
    <w:rsid w:val="00B063AF"/>
    <w:rsid w:val="00B23558"/>
    <w:rsid w:val="00B3098D"/>
    <w:rsid w:val="00B4328D"/>
    <w:rsid w:val="00B533AA"/>
    <w:rsid w:val="00B56DB4"/>
    <w:rsid w:val="00B65211"/>
    <w:rsid w:val="00B6777D"/>
    <w:rsid w:val="00B971F3"/>
    <w:rsid w:val="00BA34ED"/>
    <w:rsid w:val="00BA74EB"/>
    <w:rsid w:val="00BB148C"/>
    <w:rsid w:val="00BB258C"/>
    <w:rsid w:val="00BB4500"/>
    <w:rsid w:val="00BD240B"/>
    <w:rsid w:val="00BF6370"/>
    <w:rsid w:val="00C01EEE"/>
    <w:rsid w:val="00C07A27"/>
    <w:rsid w:val="00C20A95"/>
    <w:rsid w:val="00C2263B"/>
    <w:rsid w:val="00C23B7F"/>
    <w:rsid w:val="00C321B9"/>
    <w:rsid w:val="00C40242"/>
    <w:rsid w:val="00C5129B"/>
    <w:rsid w:val="00C67490"/>
    <w:rsid w:val="00C827D1"/>
    <w:rsid w:val="00CA1B46"/>
    <w:rsid w:val="00CB6DA3"/>
    <w:rsid w:val="00CC257E"/>
    <w:rsid w:val="00CC2C8D"/>
    <w:rsid w:val="00CE2127"/>
    <w:rsid w:val="00D02924"/>
    <w:rsid w:val="00D24C4C"/>
    <w:rsid w:val="00D31BEA"/>
    <w:rsid w:val="00D436F7"/>
    <w:rsid w:val="00D62329"/>
    <w:rsid w:val="00D77AC9"/>
    <w:rsid w:val="00D84FB6"/>
    <w:rsid w:val="00DC0BB1"/>
    <w:rsid w:val="00DD164C"/>
    <w:rsid w:val="00DD1BB8"/>
    <w:rsid w:val="00DD67AB"/>
    <w:rsid w:val="00E06973"/>
    <w:rsid w:val="00E16B17"/>
    <w:rsid w:val="00E216BC"/>
    <w:rsid w:val="00E21717"/>
    <w:rsid w:val="00E352D2"/>
    <w:rsid w:val="00E40404"/>
    <w:rsid w:val="00E777EE"/>
    <w:rsid w:val="00E8183F"/>
    <w:rsid w:val="00EA1D59"/>
    <w:rsid w:val="00EA6728"/>
    <w:rsid w:val="00EB338B"/>
    <w:rsid w:val="00EB5094"/>
    <w:rsid w:val="00EC7BA5"/>
    <w:rsid w:val="00ED4129"/>
    <w:rsid w:val="00EF7442"/>
    <w:rsid w:val="00F24E48"/>
    <w:rsid w:val="00F27696"/>
    <w:rsid w:val="00F30316"/>
    <w:rsid w:val="00F454EE"/>
    <w:rsid w:val="00F608F7"/>
    <w:rsid w:val="00F8210D"/>
    <w:rsid w:val="00F92D67"/>
    <w:rsid w:val="00F95CAC"/>
    <w:rsid w:val="00FC3F18"/>
    <w:rsid w:val="00FC5451"/>
    <w:rsid w:val="00FE2B8C"/>
    <w:rsid w:val="00FF0CC7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8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1001"/>
    <w:pPr>
      <w:keepNext/>
      <w:tabs>
        <w:tab w:val="left" w:pos="552"/>
      </w:tabs>
      <w:spacing w:line="264" w:lineRule="auto"/>
      <w:jc w:val="center"/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1001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AC1F77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291001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91001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29100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1012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27</Pages>
  <Words>7852</Words>
  <Characters>-32766</Characters>
  <Application>Microsoft Office Outlook</Application>
  <DocSecurity>0</DocSecurity>
  <Lines>0</Lines>
  <Paragraphs>0</Paragraphs>
  <ScaleCrop>false</ScaleCrop>
  <Company>РФО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Admin</dc:creator>
  <cp:keywords/>
  <dc:description/>
  <cp:lastModifiedBy>Специалист</cp:lastModifiedBy>
  <cp:revision>3</cp:revision>
  <cp:lastPrinted>2016-12-07T06:00:00Z</cp:lastPrinted>
  <dcterms:created xsi:type="dcterms:W3CDTF">2025-12-24T13:34:00Z</dcterms:created>
  <dcterms:modified xsi:type="dcterms:W3CDTF">2025-12-29T08:55:00Z</dcterms:modified>
</cp:coreProperties>
</file>